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Den Henry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15:32:35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Good afternoon all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Fonts w:ascii="Cambria" w:hAnsi="Cambria"/>
          <w:color w:val="666666"/>
          <w:sz w:val="22"/>
          <w:szCs w:val="22"/>
        </w:rPr>
        <w:t>Me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Jess </w:t>
      </w:r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Ringwood</w:t>
      </w:r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(</w:t>
      </w:r>
      <w:proofErr w:type="gramEnd"/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Privately)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15:33:25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That is no problem. Thank you, Jess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 Brooks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15:36:03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will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we be sent the slides please?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Jessica Abdul-Salam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15:36:59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Slides will be sent out to all participants following the session.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 Brooks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15:37:10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thank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you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Jessica Abdul-Salam</w:t>
      </w:r>
      <w:r w:rsidRPr="00F275A7">
        <w:rPr>
          <w:rFonts w:ascii="Cambria" w:hAnsi="Cambria"/>
          <w:color w:val="666666"/>
          <w:sz w:val="22"/>
          <w:szCs w:val="22"/>
        </w:rPr>
        <w:t> To </w:t>
      </w:r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Me</w:t>
      </w:r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(</w:t>
      </w:r>
      <w:proofErr w:type="gramEnd"/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Privately)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15:40:47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donna.berry@stmaryspri.org.uk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gjenson@corpuschristi.lambeth.sch.uk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Louise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Boulton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15:43:10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Do you have any examples of parent consultation or questionnaires?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Louise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Boulton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To </w:t>
      </w:r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Me</w:t>
      </w:r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(</w:t>
      </w:r>
      <w:proofErr w:type="gramEnd"/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Privately)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15:48:55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 you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Fiona O'Neill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15:50:55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Loving the road map - thanks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Tracy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15:51:31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Does the new Surrey Healthy schools match in with the curriculum for this?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proofErr w:type="spellStart"/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slyles</w:t>
      </w:r>
      <w:proofErr w:type="spellEnd"/>
      <w:proofErr w:type="gramEnd"/>
      <w:r w:rsidRPr="00F275A7">
        <w:rPr>
          <w:rFonts w:ascii="Cambria" w:hAnsi="Cambria"/>
          <w:color w:val="666666"/>
          <w:sz w:val="22"/>
          <w:szCs w:val="22"/>
        </w:rPr>
        <w:t>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15:53:01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Surrey Healthy Schools supports the </w:t>
      </w:r>
      <w:proofErr w:type="spellStart"/>
      <w:r w:rsidRPr="00F275A7">
        <w:rPr>
          <w:rFonts w:ascii="Cambria" w:hAnsi="Cambria"/>
          <w:color w:val="333333"/>
          <w:sz w:val="22"/>
          <w:szCs w:val="22"/>
        </w:rPr>
        <w:t>ofsted</w:t>
      </w:r>
      <w:proofErr w:type="spellEnd"/>
      <w:r w:rsidRPr="00F275A7">
        <w:rPr>
          <w:rFonts w:ascii="Cambria" w:hAnsi="Cambria"/>
          <w:color w:val="333333"/>
          <w:sz w:val="22"/>
          <w:szCs w:val="22"/>
        </w:rPr>
        <w:t xml:space="preserve"> framework and the PSHE curriculum including statutory status of health </w:t>
      </w:r>
      <w:proofErr w:type="spellStart"/>
      <w:proofErr w:type="gramStart"/>
      <w:r w:rsidRPr="00F275A7">
        <w:rPr>
          <w:rFonts w:ascii="Cambria" w:hAnsi="Cambria"/>
          <w:color w:val="333333"/>
          <w:sz w:val="22"/>
          <w:szCs w:val="22"/>
        </w:rPr>
        <w:t>ed</w:t>
      </w:r>
      <w:proofErr w:type="spellEnd"/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and RSE. There is also a </w:t>
      </w:r>
      <w:proofErr w:type="spellStart"/>
      <w:r w:rsidRPr="00F275A7">
        <w:rPr>
          <w:rFonts w:ascii="Cambria" w:hAnsi="Cambria"/>
          <w:color w:val="333333"/>
          <w:sz w:val="22"/>
          <w:szCs w:val="22"/>
        </w:rPr>
        <w:t>ppt</w:t>
      </w:r>
      <w:proofErr w:type="spellEnd"/>
      <w:r w:rsidRPr="00F275A7">
        <w:rPr>
          <w:rFonts w:ascii="Cambria" w:hAnsi="Cambria"/>
          <w:color w:val="333333"/>
          <w:sz w:val="22"/>
          <w:szCs w:val="22"/>
        </w:rPr>
        <w:t xml:space="preserve"> resource to help staff plan how to engage with parents at: http://servicesforschools.surreycc.gov.uk/Page/16311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Tracy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15:53:31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 you Sarah!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Jessica Abdul-Salam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16:21:05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Everyone who booked through Eventbrite, we have an email address for you and resources will be made available to you. Any others please send your email address in a private message so we can share the resources.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Rachel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Tyndel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16:21:23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Thanks!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Den Henry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16:21:57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Thanks Jessica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Ash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16:22:20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Thank you. Much appreciated. 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Galaxy A50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16:22:38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can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RSE be replaced by PSHCE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are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there any major differences between the 2!?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proofErr w:type="spellStart"/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sarah.lewis</w:t>
      </w:r>
      <w:proofErr w:type="spellEnd"/>
      <w:proofErr w:type="gramEnd"/>
      <w:r w:rsidRPr="00F275A7">
        <w:rPr>
          <w:rFonts w:ascii="Cambria" w:hAnsi="Cambria"/>
          <w:color w:val="666666"/>
          <w:sz w:val="22"/>
          <w:szCs w:val="22"/>
        </w:rPr>
        <w:t>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Me</w:t>
      </w:r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(Privately)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16:23:21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Can you be more specific with examples of what you mean by a shared vocabulary please?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Are there any good example policies that can be adapted?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Jess Waters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16:24:43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 you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Eryn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16:24:44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Very helpful - thank you very much!! 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Fonts w:ascii="Cambria" w:hAnsi="Cambria"/>
          <w:color w:val="666666"/>
          <w:sz w:val="22"/>
          <w:szCs w:val="22"/>
        </w:rPr>
        <w:t>Me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Tracy </w:t>
      </w:r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Okuma</w:t>
      </w:r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(</w:t>
      </w:r>
      <w:proofErr w:type="gramEnd"/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Privately)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16:24:51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Question 1:  What age do we start teaching about conception and IVF?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Question 2: Should the correct names be used in nursery too?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Question 3: Can RSE be replaced by PSHCE?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lastRenderedPageBreak/>
        <w:t>Question 4: Can you be more specific with examples of what you mean by a shared vocabulary please?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Galaxy A50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16:24:58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thank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you 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Rachel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Tyndel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16:25:00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Really useful thank you so much!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proofErr w:type="spellStart"/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bgodfrey</w:t>
      </w:r>
      <w:proofErr w:type="spellEnd"/>
      <w:proofErr w:type="gramEnd"/>
      <w:r w:rsidRPr="00F275A7">
        <w:rPr>
          <w:rFonts w:ascii="Cambria" w:hAnsi="Cambria"/>
          <w:color w:val="666666"/>
          <w:sz w:val="22"/>
          <w:szCs w:val="22"/>
        </w:rPr>
        <w:t>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16:25:01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Super helpful! </w:t>
      </w:r>
      <w:proofErr w:type="gramStart"/>
      <w:r w:rsidRPr="00F275A7">
        <w:rPr>
          <w:rFonts w:ascii="Cambria" w:hAnsi="Cambria"/>
          <w:color w:val="333333"/>
          <w:sz w:val="22"/>
          <w:szCs w:val="22"/>
        </w:rPr>
        <w:t>thank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you! 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Richard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Buggins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16:25:02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Thanks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Joanna Challis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16:25:02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Thank you 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MBoreland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16:25:05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Very useful. Thanks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Kelly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16:25:06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Really helpful - thank you!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Galaxy A50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16:25:11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so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you can take some stuff you already have 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Al Green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16:25:13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Thank </w:t>
      </w:r>
      <w:proofErr w:type="gramStart"/>
      <w:r w:rsidRPr="00F275A7">
        <w:rPr>
          <w:rFonts w:ascii="Cambria" w:hAnsi="Cambria"/>
          <w:color w:val="333333"/>
          <w:sz w:val="22"/>
          <w:szCs w:val="22"/>
        </w:rPr>
        <w:t>you .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Very helpful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Donna Berry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16:25:14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thank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you!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proofErr w:type="spellStart"/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slyles</w:t>
      </w:r>
      <w:proofErr w:type="spellEnd"/>
      <w:proofErr w:type="gramEnd"/>
      <w:r w:rsidRPr="00F275A7">
        <w:rPr>
          <w:rFonts w:ascii="Cambria" w:hAnsi="Cambria"/>
          <w:color w:val="666666"/>
          <w:sz w:val="22"/>
          <w:szCs w:val="22"/>
        </w:rPr>
        <w:t>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16:25:15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Thanks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Dawn Loader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16:25:16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An excellent overview and guide through the process- thank you.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Rose Callaway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16:25:22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 you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Heather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16:25:23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 you Tracey - very useful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Ash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16:25:23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Very clear and useful. 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Lucy Dean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16:25:26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Thank you - </w:t>
      </w:r>
      <w:proofErr w:type="spellStart"/>
      <w:r w:rsidRPr="00F275A7">
        <w:rPr>
          <w:rFonts w:ascii="Cambria" w:hAnsi="Cambria"/>
          <w:color w:val="333333"/>
          <w:sz w:val="22"/>
          <w:szCs w:val="22"/>
        </w:rPr>
        <w:t>vey</w:t>
      </w:r>
      <w:proofErr w:type="spellEnd"/>
      <w:r w:rsidRPr="00F275A7">
        <w:rPr>
          <w:rFonts w:ascii="Cambria" w:hAnsi="Cambria"/>
          <w:color w:val="333333"/>
          <w:sz w:val="22"/>
          <w:szCs w:val="22"/>
        </w:rPr>
        <w:t xml:space="preserve"> useful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Michelle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16:25:28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Very informative and an excellent overview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Tracy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16:25:30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Thanks you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Debbie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Whymes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16:25:37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 you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Hanifat's</w:t>
      </w:r>
      <w:proofErr w:type="spellEnd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 iPad</w:t>
      </w:r>
      <w:r w:rsidRPr="00F275A7">
        <w:rPr>
          <w:rFonts w:ascii="Cambria" w:hAnsi="Cambria"/>
          <w:color w:val="666666"/>
          <w:sz w:val="22"/>
          <w:szCs w:val="22"/>
        </w:rPr>
        <w:t>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16:25:42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thanks  a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lot for this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Louise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Boulton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To </w:t>
      </w:r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Me</w:t>
      </w:r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(</w:t>
      </w:r>
      <w:proofErr w:type="gramEnd"/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Privately)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16:26:16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Would you say Jigsaw is a thorough enough programme if followed properly and supported by good resources?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Sally Furner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16:26:32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Thank-you very much, this has been really helpful.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Claire Birkett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16:27:09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Very informative. Thank you very </w:t>
      </w:r>
      <w:proofErr w:type="gramStart"/>
      <w:r w:rsidRPr="00F275A7">
        <w:rPr>
          <w:rFonts w:ascii="Cambria" w:hAnsi="Cambria"/>
          <w:color w:val="333333"/>
          <w:sz w:val="22"/>
          <w:szCs w:val="22"/>
        </w:rPr>
        <w:t>much !</w:t>
      </w:r>
      <w:proofErr w:type="gramEnd"/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Fonts w:ascii="Cambria" w:hAnsi="Cambria"/>
          <w:color w:val="666666"/>
          <w:sz w:val="22"/>
          <w:szCs w:val="22"/>
        </w:rPr>
        <w:t>Me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Tracy </w:t>
      </w:r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Okuma</w:t>
      </w:r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(</w:t>
      </w:r>
      <w:proofErr w:type="gramEnd"/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Privately)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16:27:10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Another question if you need one: Would you say Jigsaw is a thorough enough programme if followed properly and supported by good resources?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Jade Moore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16:27:36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Really helpful advice, thank you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lastRenderedPageBreak/>
        <w:t>Shelbym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16:27:54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Thank you from Shelby, Ben and Sherry! 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Loraine Theobalds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16:28:09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 you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Rachel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Moxley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To </w:t>
      </w:r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Me</w:t>
      </w:r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(</w:t>
      </w:r>
      <w:proofErr w:type="gramEnd"/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Privately)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16:29:59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I didn't receive any details about the next module so please can you add me to the list. </w:t>
      </w:r>
      <w:proofErr w:type="gramStart"/>
      <w:r w:rsidRPr="00F275A7">
        <w:rPr>
          <w:rFonts w:ascii="Cambria" w:hAnsi="Cambria"/>
          <w:color w:val="333333"/>
          <w:sz w:val="22"/>
          <w:szCs w:val="22"/>
        </w:rPr>
        <w:t>rachelmoxley@dovers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>-green.surrey.sch.uk. Thank you!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Julie Turner</w:t>
      </w:r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16:30:05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Is teaching FGM statutory? </w:t>
      </w:r>
    </w:p>
    <w:p w:rsidR="009E17CB" w:rsidRPr="00F275A7" w:rsidRDefault="009E17CB" w:rsidP="009E17CB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Jessica Abdul-Salam</w:t>
      </w:r>
      <w:r w:rsidRPr="00F275A7">
        <w:rPr>
          <w:rFonts w:ascii="Cambria" w:hAnsi="Cambria"/>
          <w:color w:val="666666"/>
          <w:sz w:val="22"/>
          <w:szCs w:val="22"/>
        </w:rPr>
        <w:t> To </w:t>
      </w:r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Me</w:t>
      </w:r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(</w:t>
      </w:r>
      <w:proofErr w:type="gramEnd"/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Privately)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16:30:18</w:t>
      </w:r>
    </w:p>
    <w:p w:rsidR="009E17CB" w:rsidRPr="00F275A7" w:rsidRDefault="009E17CB" w:rsidP="009E17CB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I am assuming that this is for all schools in the SE? Not just Surrey - is that right?</w:t>
      </w:r>
    </w:p>
    <w:p w:rsidR="00F060C9" w:rsidRPr="00F275A7" w:rsidRDefault="00F060C9" w:rsidP="00F060C9">
      <w:pPr>
        <w:shd w:val="clear" w:color="auto" w:fill="FFFFFF"/>
        <w:rPr>
          <w:rFonts w:ascii="Cambria" w:hAnsi="Cambria"/>
          <w:sz w:val="22"/>
          <w:szCs w:val="22"/>
        </w:rPr>
      </w:pPr>
      <w:proofErr w:type="spellStart"/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sarah.lewis</w:t>
      </w:r>
      <w:proofErr w:type="spellEnd"/>
      <w:proofErr w:type="gramEnd"/>
      <w:r w:rsidRPr="00F275A7">
        <w:rPr>
          <w:rFonts w:ascii="Cambria" w:hAnsi="Cambria"/>
          <w:sz w:val="22"/>
          <w:szCs w:val="22"/>
        </w:rPr>
        <w:t>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Me</w:t>
      </w:r>
      <w:r w:rsidRPr="00F275A7">
        <w:rPr>
          <w:rStyle w:val="chat-privately"/>
          <w:rFonts w:ascii="Cambria" w:hAnsi="Cambria"/>
          <w:color w:val="FF0000"/>
          <w:sz w:val="22"/>
          <w:szCs w:val="22"/>
        </w:rPr>
        <w:t>(Privately)</w:t>
      </w:r>
      <w:r w:rsidRPr="00F275A7">
        <w:rPr>
          <w:rStyle w:val="chat-itemchat-info-time-stamp"/>
          <w:rFonts w:ascii="Cambria" w:hAnsi="Cambria"/>
          <w:sz w:val="22"/>
          <w:szCs w:val="22"/>
        </w:rPr>
        <w:t>16:30:27</w:t>
      </w:r>
    </w:p>
    <w:p w:rsidR="00F060C9" w:rsidRPr="00F275A7" w:rsidRDefault="00F060C9" w:rsidP="00F060C9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do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you know of a more up to date resource to replace living and growing?</w:t>
      </w:r>
    </w:p>
    <w:p w:rsidR="00486F43" w:rsidRPr="00F275A7" w:rsidRDefault="00486F43" w:rsidP="00486F43">
      <w:pPr>
        <w:shd w:val="clear" w:color="auto" w:fill="FFFFFF"/>
        <w:rPr>
          <w:rFonts w:ascii="Cambria" w:hAnsi="Cambria"/>
          <w:sz w:val="22"/>
          <w:szCs w:val="22"/>
        </w:rPr>
      </w:pPr>
      <w:proofErr w:type="spellStart"/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helenarcari</w:t>
      </w:r>
      <w:proofErr w:type="spellEnd"/>
      <w:proofErr w:type="gramEnd"/>
      <w:r w:rsidRPr="00F275A7">
        <w:rPr>
          <w:rFonts w:ascii="Cambria" w:hAnsi="Cambria"/>
          <w:sz w:val="22"/>
          <w:szCs w:val="22"/>
        </w:rPr>
        <w:t>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sz w:val="22"/>
          <w:szCs w:val="22"/>
        </w:rPr>
        <w:t>16:34:43</w:t>
      </w:r>
    </w:p>
    <w:p w:rsidR="00486F43" w:rsidRPr="00F275A7" w:rsidRDefault="00486F43" w:rsidP="00486F43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thanks</w:t>
      </w:r>
      <w:proofErr w:type="gramEnd"/>
    </w:p>
    <w:p w:rsidR="00F275A7" w:rsidRPr="00F275A7" w:rsidRDefault="00F275A7" w:rsidP="00F275A7">
      <w:pPr>
        <w:shd w:val="clear" w:color="auto" w:fill="FFFFFF"/>
        <w:rPr>
          <w:rFonts w:ascii="Cambria" w:hAnsi="Cambria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Jess Ringwood</w:t>
      </w:r>
      <w:r w:rsidRPr="00F275A7">
        <w:rPr>
          <w:rFonts w:ascii="Cambria" w:hAnsi="Cambria"/>
          <w:sz w:val="22"/>
          <w:szCs w:val="22"/>
        </w:rPr>
        <w:t> </w:t>
      </w:r>
      <w:proofErr w:type="gramStart"/>
      <w:r w:rsidRPr="00F275A7">
        <w:rPr>
          <w:rFonts w:ascii="Cambria" w:hAnsi="Cambria"/>
          <w:sz w:val="22"/>
          <w:szCs w:val="22"/>
        </w:rPr>
        <w:t>To</w:t>
      </w:r>
      <w:proofErr w:type="gramEnd"/>
      <w:r w:rsidRPr="00F275A7">
        <w:rPr>
          <w:rFonts w:ascii="Cambria" w:hAnsi="Cambria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sz w:val="22"/>
          <w:szCs w:val="22"/>
        </w:rPr>
        <w:t>16:35:34</w:t>
      </w: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Very helpful, thank you for your time. </w:t>
      </w:r>
    </w:p>
    <w:p w:rsidR="00F275A7" w:rsidRPr="00F275A7" w:rsidRDefault="00F275A7" w:rsidP="00F275A7">
      <w:pPr>
        <w:shd w:val="clear" w:color="auto" w:fill="FFFFFF"/>
        <w:rPr>
          <w:rFonts w:ascii="Cambria" w:hAnsi="Cambria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Den Henry</w:t>
      </w:r>
      <w:r w:rsidRPr="00F275A7">
        <w:rPr>
          <w:rFonts w:ascii="Cambria" w:hAnsi="Cambria"/>
          <w:sz w:val="22"/>
          <w:szCs w:val="22"/>
        </w:rPr>
        <w:t> </w:t>
      </w:r>
      <w:proofErr w:type="gramStart"/>
      <w:r w:rsidRPr="00F275A7">
        <w:rPr>
          <w:rFonts w:ascii="Cambria" w:hAnsi="Cambria"/>
          <w:sz w:val="22"/>
          <w:szCs w:val="22"/>
        </w:rPr>
        <w:t>To</w:t>
      </w:r>
      <w:proofErr w:type="gramEnd"/>
      <w:r w:rsidRPr="00F275A7">
        <w:rPr>
          <w:rFonts w:ascii="Cambria" w:hAnsi="Cambria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sz w:val="22"/>
          <w:szCs w:val="22"/>
        </w:rPr>
        <w:t>16:35:48</w:t>
      </w: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 you</w:t>
      </w:r>
    </w:p>
    <w:p w:rsidR="00F275A7" w:rsidRPr="00F275A7" w:rsidRDefault="00F275A7" w:rsidP="00F275A7">
      <w:pPr>
        <w:shd w:val="clear" w:color="auto" w:fill="FFFFFF"/>
        <w:rPr>
          <w:rFonts w:ascii="Cambria" w:hAnsi="Cambria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Tracy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Hance</w:t>
      </w:r>
      <w:proofErr w:type="spellEnd"/>
      <w:r w:rsidRPr="00F275A7">
        <w:rPr>
          <w:rFonts w:ascii="Cambria" w:hAnsi="Cambria"/>
          <w:sz w:val="22"/>
          <w:szCs w:val="22"/>
        </w:rPr>
        <w:t> </w:t>
      </w:r>
      <w:proofErr w:type="gramStart"/>
      <w:r w:rsidRPr="00F275A7">
        <w:rPr>
          <w:rFonts w:ascii="Cambria" w:hAnsi="Cambria"/>
          <w:sz w:val="22"/>
          <w:szCs w:val="22"/>
        </w:rPr>
        <w:t>To</w:t>
      </w:r>
      <w:proofErr w:type="gramEnd"/>
      <w:r w:rsidRPr="00F275A7">
        <w:rPr>
          <w:rFonts w:ascii="Cambria" w:hAnsi="Cambria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sz w:val="22"/>
          <w:szCs w:val="22"/>
        </w:rPr>
        <w:t>16:35:52</w:t>
      </w: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FGM question above please</w:t>
      </w:r>
    </w:p>
    <w:p w:rsidR="00F275A7" w:rsidRPr="00F275A7" w:rsidRDefault="00F275A7" w:rsidP="00F275A7">
      <w:pPr>
        <w:shd w:val="clear" w:color="auto" w:fill="FFFFFF"/>
        <w:rPr>
          <w:rFonts w:ascii="Cambria" w:hAnsi="Cambria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Den Henry</w:t>
      </w:r>
      <w:r w:rsidRPr="00F275A7">
        <w:rPr>
          <w:rFonts w:ascii="Cambria" w:hAnsi="Cambria"/>
          <w:sz w:val="22"/>
          <w:szCs w:val="22"/>
        </w:rPr>
        <w:t> </w:t>
      </w:r>
      <w:proofErr w:type="gramStart"/>
      <w:r w:rsidRPr="00F275A7">
        <w:rPr>
          <w:rFonts w:ascii="Cambria" w:hAnsi="Cambria"/>
          <w:sz w:val="22"/>
          <w:szCs w:val="22"/>
        </w:rPr>
        <w:t>To</w:t>
      </w:r>
      <w:proofErr w:type="gramEnd"/>
      <w:r w:rsidRPr="00F275A7">
        <w:rPr>
          <w:rFonts w:ascii="Cambria" w:hAnsi="Cambria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sz w:val="22"/>
          <w:szCs w:val="22"/>
        </w:rPr>
        <w:t>16:36:03</w:t>
      </w: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proofErr w:type="gramStart"/>
      <w:r w:rsidRPr="00F275A7">
        <w:rPr>
          <w:rFonts w:ascii="Cambria" w:hAnsi="Cambria"/>
          <w:color w:val="333333"/>
          <w:sz w:val="22"/>
          <w:szCs w:val="22"/>
        </w:rPr>
        <w:t>very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useful</w:t>
      </w:r>
    </w:p>
    <w:p w:rsidR="00F275A7" w:rsidRPr="00F275A7" w:rsidRDefault="00F275A7" w:rsidP="00F275A7">
      <w:pPr>
        <w:shd w:val="clear" w:color="auto" w:fill="FFFFFF"/>
        <w:rPr>
          <w:rFonts w:ascii="Cambria" w:hAnsi="Cambria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Louise</w:t>
      </w:r>
      <w:r w:rsidRPr="00F275A7">
        <w:rPr>
          <w:rFonts w:ascii="Cambria" w:hAnsi="Cambria"/>
          <w:sz w:val="22"/>
          <w:szCs w:val="22"/>
        </w:rPr>
        <w:t> </w:t>
      </w:r>
      <w:proofErr w:type="gramStart"/>
      <w:r w:rsidRPr="00F275A7">
        <w:rPr>
          <w:rFonts w:ascii="Cambria" w:hAnsi="Cambria"/>
          <w:sz w:val="22"/>
          <w:szCs w:val="22"/>
        </w:rPr>
        <w:t>To</w:t>
      </w:r>
      <w:proofErr w:type="gramEnd"/>
      <w:r w:rsidRPr="00F275A7">
        <w:rPr>
          <w:rFonts w:ascii="Cambria" w:hAnsi="Cambria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sz w:val="22"/>
          <w:szCs w:val="22"/>
        </w:rPr>
        <w:t>16:36:15</w:t>
      </w: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 you and very useful.</w:t>
      </w:r>
    </w:p>
    <w:p w:rsidR="00F275A7" w:rsidRPr="00F275A7" w:rsidRDefault="00F275A7" w:rsidP="00F275A7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Richard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Buggins</w:t>
      </w:r>
      <w:proofErr w:type="spellEnd"/>
      <w:r w:rsidRPr="00F275A7">
        <w:rPr>
          <w:rFonts w:ascii="Cambria" w:hAnsi="Cambria"/>
          <w:color w:val="666666"/>
          <w:sz w:val="22"/>
          <w:szCs w:val="22"/>
        </w:rPr>
        <w:t> </w:t>
      </w:r>
      <w:proofErr w:type="gramStart"/>
      <w:r w:rsidRPr="00F275A7">
        <w:rPr>
          <w:rFonts w:ascii="Cambria" w:hAnsi="Cambria"/>
          <w:color w:val="666666"/>
          <w:sz w:val="22"/>
          <w:szCs w:val="22"/>
        </w:rPr>
        <w:t>To</w:t>
      </w:r>
      <w:proofErr w:type="gramEnd"/>
      <w:r w:rsidRPr="00F275A7">
        <w:rPr>
          <w:rFonts w:ascii="Cambria" w:hAnsi="Cambria"/>
          <w:color w:val="666666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16:36:22</w:t>
      </w: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Thank </w:t>
      </w:r>
      <w:proofErr w:type="gramStart"/>
      <w:r w:rsidRPr="00F275A7">
        <w:rPr>
          <w:rFonts w:ascii="Cambria" w:hAnsi="Cambria"/>
          <w:color w:val="333333"/>
          <w:sz w:val="22"/>
          <w:szCs w:val="22"/>
        </w:rPr>
        <w:t>You .</w:t>
      </w:r>
      <w:proofErr w:type="gramEnd"/>
      <w:r w:rsidRPr="00F275A7">
        <w:rPr>
          <w:rFonts w:ascii="Cambria" w:hAnsi="Cambria"/>
          <w:color w:val="333333"/>
          <w:sz w:val="22"/>
          <w:szCs w:val="22"/>
        </w:rPr>
        <w:t xml:space="preserve"> Very informative</w:t>
      </w:r>
    </w:p>
    <w:p w:rsidR="00F275A7" w:rsidRPr="00F275A7" w:rsidRDefault="00F275A7" w:rsidP="00F275A7">
      <w:pPr>
        <w:shd w:val="clear" w:color="auto" w:fill="FFFFFF"/>
        <w:rPr>
          <w:rFonts w:ascii="Cambria" w:hAnsi="Cambria"/>
          <w:color w:val="666666"/>
          <w:sz w:val="22"/>
          <w:szCs w:val="22"/>
        </w:rPr>
      </w:pPr>
      <w:proofErr w:type="spellStart"/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krystyna</w:t>
      </w:r>
      <w:proofErr w:type="spellEnd"/>
      <w:proofErr w:type="gramEnd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 Andrews</w:t>
      </w:r>
      <w:r w:rsidRPr="00F275A7">
        <w:rPr>
          <w:rFonts w:ascii="Cambria" w:hAnsi="Cambria"/>
          <w:color w:val="666666"/>
          <w:sz w:val="22"/>
          <w:szCs w:val="22"/>
        </w:rPr>
        <w:t>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color w:val="666666"/>
          <w:sz w:val="22"/>
          <w:szCs w:val="22"/>
        </w:rPr>
        <w:t>16:36:25</w:t>
      </w: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 xml:space="preserve">Thank you very much </w:t>
      </w:r>
    </w:p>
    <w:p w:rsidR="00F275A7" w:rsidRPr="00F275A7" w:rsidRDefault="00F275A7" w:rsidP="00F275A7">
      <w:pPr>
        <w:shd w:val="clear" w:color="auto" w:fill="FFFFFF"/>
        <w:rPr>
          <w:rFonts w:ascii="Cambria" w:hAnsi="Cambria"/>
          <w:sz w:val="22"/>
          <w:szCs w:val="22"/>
        </w:rPr>
      </w:pPr>
      <w:proofErr w:type="spellStart"/>
      <w:proofErr w:type="gram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donnachiec</w:t>
      </w:r>
      <w:proofErr w:type="spellEnd"/>
      <w:proofErr w:type="gramEnd"/>
      <w:r w:rsidRPr="00F275A7">
        <w:rPr>
          <w:rFonts w:ascii="Cambria" w:hAnsi="Cambria"/>
          <w:sz w:val="22"/>
          <w:szCs w:val="22"/>
        </w:rPr>
        <w:t> To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sz w:val="22"/>
          <w:szCs w:val="22"/>
        </w:rPr>
        <w:t>16:37:11</w:t>
      </w: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Fantastic session. Thank you.</w:t>
      </w:r>
    </w:p>
    <w:p w:rsidR="00F275A7" w:rsidRPr="00F275A7" w:rsidRDefault="00F275A7" w:rsidP="00F275A7">
      <w:pPr>
        <w:shd w:val="clear" w:color="auto" w:fill="FFFFFF"/>
        <w:rPr>
          <w:rFonts w:ascii="Cambria" w:hAnsi="Cambria"/>
          <w:sz w:val="22"/>
          <w:szCs w:val="22"/>
        </w:rPr>
      </w:pP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 xml:space="preserve">Elaine </w:t>
      </w:r>
      <w:proofErr w:type="spellStart"/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Tobitt</w:t>
      </w:r>
      <w:proofErr w:type="spellEnd"/>
      <w:r w:rsidRPr="00F275A7">
        <w:rPr>
          <w:rFonts w:ascii="Cambria" w:hAnsi="Cambria"/>
          <w:sz w:val="22"/>
          <w:szCs w:val="22"/>
        </w:rPr>
        <w:t> </w:t>
      </w:r>
      <w:proofErr w:type="gramStart"/>
      <w:r w:rsidRPr="00F275A7">
        <w:rPr>
          <w:rFonts w:ascii="Cambria" w:hAnsi="Cambria"/>
          <w:sz w:val="22"/>
          <w:szCs w:val="22"/>
        </w:rPr>
        <w:t>To</w:t>
      </w:r>
      <w:proofErr w:type="gramEnd"/>
      <w:r w:rsidRPr="00F275A7">
        <w:rPr>
          <w:rFonts w:ascii="Cambria" w:hAnsi="Cambria"/>
          <w:sz w:val="22"/>
          <w:szCs w:val="22"/>
        </w:rPr>
        <w:t> </w:t>
      </w:r>
      <w:r w:rsidRPr="00F275A7">
        <w:rPr>
          <w:rStyle w:val="chat-itemchat-info-header--can-select"/>
          <w:rFonts w:ascii="Cambria" w:hAnsi="Cambria"/>
          <w:color w:val="2DA5FF"/>
          <w:sz w:val="22"/>
          <w:szCs w:val="22"/>
        </w:rPr>
        <w:t>Everyone</w:t>
      </w:r>
      <w:r w:rsidRPr="00F275A7">
        <w:rPr>
          <w:rStyle w:val="chat-itemchat-info-time-stamp"/>
          <w:rFonts w:ascii="Cambria" w:hAnsi="Cambria"/>
          <w:sz w:val="22"/>
          <w:szCs w:val="22"/>
        </w:rPr>
        <w:t>16:37:29</w:t>
      </w: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  <w:r w:rsidRPr="00F275A7">
        <w:rPr>
          <w:rFonts w:ascii="Cambria" w:hAnsi="Cambria"/>
          <w:color w:val="333333"/>
          <w:sz w:val="22"/>
          <w:szCs w:val="22"/>
        </w:rPr>
        <w:t>Thank you</w:t>
      </w: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</w:p>
    <w:p w:rsidR="00F275A7" w:rsidRPr="00F275A7" w:rsidRDefault="00F275A7" w:rsidP="00F275A7">
      <w:pPr>
        <w:pStyle w:val="HTMLPreformatted"/>
        <w:shd w:val="clear" w:color="auto" w:fill="FFFFFF"/>
        <w:wordWrap w:val="0"/>
        <w:rPr>
          <w:rFonts w:ascii="Cambria" w:hAnsi="Cambria"/>
          <w:color w:val="333333"/>
          <w:sz w:val="22"/>
          <w:szCs w:val="22"/>
        </w:rPr>
      </w:pPr>
    </w:p>
    <w:p w:rsidR="007D058D" w:rsidRDefault="007D058D">
      <w:bookmarkStart w:id="0" w:name="_GoBack"/>
      <w:bookmarkEnd w:id="0"/>
    </w:p>
    <w:sectPr w:rsidR="007D05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CB"/>
    <w:rsid w:val="002D057E"/>
    <w:rsid w:val="00486F43"/>
    <w:rsid w:val="007D058D"/>
    <w:rsid w:val="00992051"/>
    <w:rsid w:val="009E17CB"/>
    <w:rsid w:val="00F060C9"/>
    <w:rsid w:val="00F2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5D868"/>
  <w15:chartTrackingRefBased/>
  <w15:docId w15:val="{EFA63BA1-5686-4BC2-A3FF-74E9203CE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17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t-itemchat-info-header--can-select">
    <w:name w:val="chat-item__chat-info-header--can-select"/>
    <w:basedOn w:val="DefaultParagraphFont"/>
    <w:rsid w:val="009E17CB"/>
  </w:style>
  <w:style w:type="character" w:customStyle="1" w:styleId="chat-itemchat-info-time-stamp">
    <w:name w:val="chat-item__chat-info-time-stamp"/>
    <w:basedOn w:val="DefaultParagraphFont"/>
    <w:rsid w:val="009E17C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E17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E17CB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chat-privately">
    <w:name w:val="chat-privately"/>
    <w:basedOn w:val="DefaultParagraphFont"/>
    <w:rsid w:val="009E17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9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6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3437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7369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788911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847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9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597332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4235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2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505440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7486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6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7800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5955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59323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347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9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4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34158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1245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8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192185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9965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9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101114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9514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5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803742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995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32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518999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625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03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41714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5179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8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1638925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3142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194222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231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9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170308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726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8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450419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589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46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615463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359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9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4488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718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1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629247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0964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0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002323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6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40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56433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515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221204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049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376441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5751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5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1538808">
          <w:marLeft w:val="75"/>
          <w:marRight w:val="30"/>
          <w:marTop w:val="0"/>
          <w:marBottom w:val="0"/>
          <w:divBdr>
            <w:top w:val="single" w:sz="6" w:space="0" w:color="3276B1"/>
            <w:left w:val="single" w:sz="6" w:space="0" w:color="3276B1"/>
            <w:bottom w:val="single" w:sz="6" w:space="0" w:color="3276B1"/>
            <w:right w:val="single" w:sz="6" w:space="0" w:color="3276B1"/>
          </w:divBdr>
          <w:divsChild>
            <w:div w:id="5991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53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6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89346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5706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27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062829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406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1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2327601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36086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07720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9777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359845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413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83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173283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946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49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981293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33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78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363244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3005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657761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5286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6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20120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7369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8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393158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3713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2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390571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6985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7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534020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691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6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315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6019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1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958722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0347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0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932690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463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45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541175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548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13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907876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18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539022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6126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317543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7132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9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1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4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8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2812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712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9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267967">
          <w:marLeft w:val="75"/>
          <w:marRight w:val="30"/>
          <w:marTop w:val="0"/>
          <w:marBottom w:val="0"/>
          <w:divBdr>
            <w:top w:val="single" w:sz="6" w:space="0" w:color="3276B1"/>
            <w:left w:val="single" w:sz="6" w:space="0" w:color="3276B1"/>
            <w:bottom w:val="single" w:sz="6" w:space="0" w:color="3276B1"/>
            <w:right w:val="single" w:sz="6" w:space="0" w:color="3276B1"/>
          </w:divBdr>
          <w:divsChild>
            <w:div w:id="5318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9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84365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34933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557318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8361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1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884388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016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1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303418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3990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91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703278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668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92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554659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398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5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1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06693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048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0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917842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7705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93612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1839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264206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8860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4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121065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958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6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5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2527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5833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444929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645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05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335781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3366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0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738523">
          <w:marLeft w:val="75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530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08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66885D09</Template>
  <TotalTime>14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Whitbourn</dc:creator>
  <cp:keywords/>
  <dc:description/>
  <cp:lastModifiedBy>Esther Whitbourn</cp:lastModifiedBy>
  <cp:revision>7</cp:revision>
  <dcterms:created xsi:type="dcterms:W3CDTF">2020-06-11T15:26:00Z</dcterms:created>
  <dcterms:modified xsi:type="dcterms:W3CDTF">2020-06-11T15:40:00Z</dcterms:modified>
</cp:coreProperties>
</file>