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2AC" w:rsidRDefault="006F546E">
      <w:r>
        <w:t>Online relationships</w:t>
      </w:r>
    </w:p>
    <w:p w:rsidR="006F546E" w:rsidRDefault="006F546E">
      <w:r>
        <w:t xml:space="preserve">Caught in the web- </w:t>
      </w:r>
      <w:proofErr w:type="spellStart"/>
      <w:r>
        <w:t>newsround</w:t>
      </w:r>
      <w:proofErr w:type="spellEnd"/>
      <w:r>
        <w:t xml:space="preserve"> special of dangers talking online </w:t>
      </w:r>
    </w:p>
    <w:p w:rsidR="006F546E" w:rsidRDefault="007E7EDF">
      <w:hyperlink r:id="rId4" w:history="1">
        <w:r w:rsidRPr="002F5807">
          <w:rPr>
            <w:rStyle w:val="Hyperlink"/>
          </w:rPr>
          <w:t>https://www.bbc.co.uk/newsround/13908828</w:t>
        </w:r>
      </w:hyperlink>
    </w:p>
    <w:p w:rsidR="007E7EDF" w:rsidRDefault="007E7EDF"/>
    <w:p w:rsidR="007E7EDF" w:rsidRDefault="007E7EDF">
      <w:r>
        <w:t>Great websites highlighted within planning across KS1/KS2</w:t>
      </w:r>
    </w:p>
    <w:p w:rsidR="007E7EDF" w:rsidRDefault="007E7EDF">
      <w:hyperlink r:id="rId5" w:history="1">
        <w:r w:rsidRPr="002F5807">
          <w:rPr>
            <w:rStyle w:val="Hyperlink"/>
          </w:rPr>
          <w:t>https://swgfl.org.uk/resources/digital-literacy/</w:t>
        </w:r>
      </w:hyperlink>
    </w:p>
    <w:p w:rsidR="007E7EDF" w:rsidRDefault="007E7EDF"/>
    <w:p w:rsidR="004409B4" w:rsidRDefault="004409B4">
      <w:r>
        <w:t xml:space="preserve">Resource list </w:t>
      </w:r>
    </w:p>
    <w:p w:rsidR="004409B4" w:rsidRDefault="004409B4">
      <w:r w:rsidRPr="004409B4">
        <w:t>https://www.saferinternet.org.uk/blog/free-cyberbullying-resources-teachers</w:t>
      </w:r>
      <w:bookmarkStart w:id="0" w:name="_GoBack"/>
      <w:bookmarkEnd w:id="0"/>
    </w:p>
    <w:sectPr w:rsidR="004409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46E"/>
    <w:rsid w:val="001E02AC"/>
    <w:rsid w:val="004409B4"/>
    <w:rsid w:val="006F546E"/>
    <w:rsid w:val="007E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4311F"/>
  <w15:chartTrackingRefBased/>
  <w15:docId w15:val="{AD6D8D4A-E08C-4AD9-BB48-30D5358D5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E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wgfl.org.uk/resources/digital-literacy/" TargetMode="External"/><Relationship Id="rId4" Type="http://schemas.openxmlformats.org/officeDocument/2006/relationships/hyperlink" Target="https://www.bbc.co.uk/newsround/139088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CF48060B</Template>
  <TotalTime>18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3</cp:revision>
  <dcterms:created xsi:type="dcterms:W3CDTF">2020-07-10T11:28:00Z</dcterms:created>
  <dcterms:modified xsi:type="dcterms:W3CDTF">2020-07-10T12:16:00Z</dcterms:modified>
</cp:coreProperties>
</file>