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D8EBE" w14:textId="44E8BA28" w:rsidR="0087606B" w:rsidRPr="0087606B" w:rsidRDefault="0087606B" w:rsidP="0087606B">
      <w:pPr>
        <w:pStyle w:val="FFLSubHeaders"/>
      </w:pPr>
      <w:bookmarkStart w:id="0" w:name="_GoBack"/>
      <w:bookmarkEnd w:id="0"/>
      <w:r w:rsidRPr="0087606B">
        <w:rPr>
          <w:bCs w:val="0"/>
          <w:color w:val="BF5150"/>
          <w:sz w:val="44"/>
          <w:szCs w:val="44"/>
          <w:lang w:val="en-GB"/>
        </w:rPr>
        <w:t>Being active</w:t>
      </w:r>
      <w:r w:rsidR="00603780">
        <w:rPr>
          <w:color w:val="000000" w:themeColor="text1"/>
          <w:sz w:val="20"/>
          <w:szCs w:val="20"/>
        </w:rPr>
        <w:br/>
      </w:r>
    </w:p>
    <w:p w14:paraId="15F18241" w14:textId="77777777" w:rsidR="0087606B" w:rsidRPr="0087606B" w:rsidRDefault="0087606B" w:rsidP="0087606B">
      <w:pPr>
        <w:rPr>
          <w:rFonts w:ascii="Arial" w:hAnsi="Arial" w:cs="Arial"/>
          <w:sz w:val="32"/>
          <w:szCs w:val="32"/>
        </w:rPr>
      </w:pPr>
      <w:r w:rsidRPr="0087606B">
        <w:rPr>
          <w:rFonts w:ascii="Arial" w:hAnsi="Arial" w:cs="Arial"/>
          <w:sz w:val="32"/>
          <w:szCs w:val="32"/>
        </w:rPr>
        <w:t>Record the different types of activity you have done this week.</w:t>
      </w:r>
    </w:p>
    <w:tbl>
      <w:tblPr>
        <w:tblStyle w:val="TableGrid"/>
        <w:tblpPr w:leftFromText="180" w:rightFromText="180" w:vertAnchor="page" w:horzAnchor="margin" w:tblpY="2807"/>
        <w:tblW w:w="10031" w:type="dxa"/>
        <w:tblLook w:val="04A0" w:firstRow="1" w:lastRow="0" w:firstColumn="1" w:lastColumn="0" w:noHBand="0" w:noVBand="1"/>
      </w:tblPr>
      <w:tblGrid>
        <w:gridCol w:w="2310"/>
        <w:gridCol w:w="2476"/>
        <w:gridCol w:w="2693"/>
        <w:gridCol w:w="2552"/>
      </w:tblGrid>
      <w:tr w:rsidR="004456A9" w14:paraId="07EA41D2" w14:textId="77777777" w:rsidTr="004456A9">
        <w:tc>
          <w:tcPr>
            <w:tcW w:w="2310" w:type="dxa"/>
            <w:vMerge w:val="restart"/>
          </w:tcPr>
          <w:p w14:paraId="7EC3A4AB" w14:textId="07516738" w:rsidR="004456A9" w:rsidRPr="0087606B" w:rsidRDefault="004456A9" w:rsidP="0087606B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Day/Time</w:t>
            </w:r>
          </w:p>
        </w:tc>
        <w:tc>
          <w:tcPr>
            <w:tcW w:w="7721" w:type="dxa"/>
            <w:gridSpan w:val="3"/>
          </w:tcPr>
          <w:p w14:paraId="329136A6" w14:textId="77777777" w:rsidR="004456A9" w:rsidRPr="0087606B" w:rsidRDefault="004456A9" w:rsidP="0087606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87606B">
              <w:rPr>
                <w:rFonts w:ascii="Arial" w:hAnsi="Arial" w:cs="Arial"/>
                <w:b/>
                <w:sz w:val="32"/>
                <w:szCs w:val="32"/>
              </w:rPr>
              <w:t>Type of activity</w:t>
            </w:r>
          </w:p>
        </w:tc>
      </w:tr>
      <w:tr w:rsidR="004456A9" w14:paraId="5126D923" w14:textId="77777777" w:rsidTr="004456A9">
        <w:tc>
          <w:tcPr>
            <w:tcW w:w="2310" w:type="dxa"/>
            <w:vMerge/>
          </w:tcPr>
          <w:p w14:paraId="40EBBBA7" w14:textId="77777777" w:rsidR="004456A9" w:rsidRPr="0087606B" w:rsidRDefault="004456A9" w:rsidP="0087606B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2476" w:type="dxa"/>
          </w:tcPr>
          <w:p w14:paraId="2E8ACF82" w14:textId="77777777" w:rsidR="004456A9" w:rsidRPr="0087606B" w:rsidRDefault="004456A9" w:rsidP="0087606B">
            <w:pPr>
              <w:rPr>
                <w:rFonts w:ascii="Arial" w:hAnsi="Arial" w:cs="Arial"/>
                <w:sz w:val="32"/>
                <w:szCs w:val="32"/>
              </w:rPr>
            </w:pPr>
            <w:r w:rsidRPr="0087606B">
              <w:rPr>
                <w:rFonts w:ascii="Arial" w:hAnsi="Arial" w:cs="Arial"/>
                <w:sz w:val="32"/>
                <w:szCs w:val="32"/>
              </w:rPr>
              <w:t>Active living, e.g. walking, gardening</w:t>
            </w:r>
          </w:p>
        </w:tc>
        <w:tc>
          <w:tcPr>
            <w:tcW w:w="2693" w:type="dxa"/>
          </w:tcPr>
          <w:p w14:paraId="1E477FE7" w14:textId="77777777" w:rsidR="004456A9" w:rsidRPr="0087606B" w:rsidRDefault="004456A9" w:rsidP="0087606B">
            <w:pPr>
              <w:rPr>
                <w:rFonts w:ascii="Arial" w:hAnsi="Arial" w:cs="Arial"/>
                <w:sz w:val="32"/>
                <w:szCs w:val="32"/>
              </w:rPr>
            </w:pPr>
            <w:r w:rsidRPr="0087606B">
              <w:rPr>
                <w:rFonts w:ascii="Arial" w:hAnsi="Arial" w:cs="Arial"/>
                <w:sz w:val="32"/>
                <w:szCs w:val="32"/>
              </w:rPr>
              <w:t>Active recreation, e.g.</w:t>
            </w:r>
            <w:r>
              <w:rPr>
                <w:rFonts w:ascii="Arial" w:hAnsi="Arial" w:cs="Arial"/>
                <w:sz w:val="32"/>
                <w:szCs w:val="32"/>
              </w:rPr>
              <w:t xml:space="preserve"> </w:t>
            </w:r>
            <w:r w:rsidRPr="0087606B">
              <w:rPr>
                <w:rFonts w:ascii="Arial" w:hAnsi="Arial" w:cs="Arial"/>
                <w:sz w:val="32"/>
                <w:szCs w:val="32"/>
              </w:rPr>
              <w:t>play, dance, cycling</w:t>
            </w:r>
          </w:p>
        </w:tc>
        <w:tc>
          <w:tcPr>
            <w:tcW w:w="2552" w:type="dxa"/>
          </w:tcPr>
          <w:p w14:paraId="380273F2" w14:textId="77777777" w:rsidR="004456A9" w:rsidRPr="0087606B" w:rsidRDefault="004456A9" w:rsidP="0087606B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Organised sport, school sport, c</w:t>
            </w:r>
            <w:r w:rsidRPr="0087606B">
              <w:rPr>
                <w:rFonts w:ascii="Arial" w:hAnsi="Arial" w:cs="Arial"/>
                <w:sz w:val="32"/>
                <w:szCs w:val="32"/>
              </w:rPr>
              <w:t>ompetitions</w:t>
            </w:r>
          </w:p>
        </w:tc>
      </w:tr>
      <w:tr w:rsidR="0087606B" w14:paraId="51F346F5" w14:textId="77777777" w:rsidTr="004456A9">
        <w:trPr>
          <w:trHeight w:val="1404"/>
        </w:trPr>
        <w:tc>
          <w:tcPr>
            <w:tcW w:w="2310" w:type="dxa"/>
          </w:tcPr>
          <w:p w14:paraId="5A6505D4" w14:textId="77777777" w:rsidR="0087606B" w:rsidRDefault="0087606B" w:rsidP="0087606B"/>
          <w:p w14:paraId="30D7D68C" w14:textId="77777777" w:rsidR="0087606B" w:rsidRDefault="0087606B" w:rsidP="004456A9"/>
        </w:tc>
        <w:tc>
          <w:tcPr>
            <w:tcW w:w="2476" w:type="dxa"/>
          </w:tcPr>
          <w:p w14:paraId="634E8EF3" w14:textId="77777777" w:rsidR="0087606B" w:rsidRDefault="0087606B" w:rsidP="0087606B"/>
        </w:tc>
        <w:tc>
          <w:tcPr>
            <w:tcW w:w="2693" w:type="dxa"/>
          </w:tcPr>
          <w:p w14:paraId="57CEF52A" w14:textId="77777777" w:rsidR="0087606B" w:rsidRDefault="0087606B" w:rsidP="0087606B"/>
        </w:tc>
        <w:tc>
          <w:tcPr>
            <w:tcW w:w="2552" w:type="dxa"/>
          </w:tcPr>
          <w:p w14:paraId="39A033E2" w14:textId="77777777" w:rsidR="0087606B" w:rsidRDefault="0087606B" w:rsidP="0087606B"/>
        </w:tc>
      </w:tr>
      <w:tr w:rsidR="004456A9" w14:paraId="1EBC50CB" w14:textId="77777777" w:rsidTr="004456A9">
        <w:trPr>
          <w:trHeight w:val="1404"/>
        </w:trPr>
        <w:tc>
          <w:tcPr>
            <w:tcW w:w="2310" w:type="dxa"/>
          </w:tcPr>
          <w:p w14:paraId="1A8AFBDC" w14:textId="77777777" w:rsidR="004456A9" w:rsidRDefault="004456A9" w:rsidP="0087606B"/>
        </w:tc>
        <w:tc>
          <w:tcPr>
            <w:tcW w:w="2476" w:type="dxa"/>
          </w:tcPr>
          <w:p w14:paraId="60ECD4ED" w14:textId="77777777" w:rsidR="004456A9" w:rsidRDefault="004456A9" w:rsidP="0087606B"/>
        </w:tc>
        <w:tc>
          <w:tcPr>
            <w:tcW w:w="2693" w:type="dxa"/>
          </w:tcPr>
          <w:p w14:paraId="78B1762A" w14:textId="77777777" w:rsidR="004456A9" w:rsidRDefault="004456A9" w:rsidP="0087606B"/>
        </w:tc>
        <w:tc>
          <w:tcPr>
            <w:tcW w:w="2552" w:type="dxa"/>
          </w:tcPr>
          <w:p w14:paraId="4B0F22F1" w14:textId="77777777" w:rsidR="004456A9" w:rsidRDefault="004456A9" w:rsidP="0087606B"/>
        </w:tc>
      </w:tr>
      <w:tr w:rsidR="004456A9" w14:paraId="2FD30EB4" w14:textId="77777777" w:rsidTr="004456A9">
        <w:trPr>
          <w:trHeight w:val="1404"/>
        </w:trPr>
        <w:tc>
          <w:tcPr>
            <w:tcW w:w="2310" w:type="dxa"/>
          </w:tcPr>
          <w:p w14:paraId="103EA756" w14:textId="77777777" w:rsidR="004456A9" w:rsidRDefault="004456A9" w:rsidP="0087606B"/>
        </w:tc>
        <w:tc>
          <w:tcPr>
            <w:tcW w:w="2476" w:type="dxa"/>
          </w:tcPr>
          <w:p w14:paraId="4EA639C6" w14:textId="77777777" w:rsidR="004456A9" w:rsidRDefault="004456A9" w:rsidP="0087606B"/>
        </w:tc>
        <w:tc>
          <w:tcPr>
            <w:tcW w:w="2693" w:type="dxa"/>
          </w:tcPr>
          <w:p w14:paraId="5A034F39" w14:textId="77777777" w:rsidR="004456A9" w:rsidRDefault="004456A9" w:rsidP="0087606B"/>
        </w:tc>
        <w:tc>
          <w:tcPr>
            <w:tcW w:w="2552" w:type="dxa"/>
          </w:tcPr>
          <w:p w14:paraId="4C0325EF" w14:textId="77777777" w:rsidR="004456A9" w:rsidRDefault="004456A9" w:rsidP="0087606B"/>
        </w:tc>
      </w:tr>
      <w:tr w:rsidR="004456A9" w14:paraId="41074032" w14:textId="77777777" w:rsidTr="004456A9">
        <w:trPr>
          <w:trHeight w:val="1404"/>
        </w:trPr>
        <w:tc>
          <w:tcPr>
            <w:tcW w:w="2310" w:type="dxa"/>
          </w:tcPr>
          <w:p w14:paraId="55F225CC" w14:textId="77777777" w:rsidR="004456A9" w:rsidRDefault="004456A9" w:rsidP="00E72E41"/>
          <w:p w14:paraId="45A0F9AF" w14:textId="77777777" w:rsidR="004456A9" w:rsidRDefault="004456A9" w:rsidP="00E72E41"/>
        </w:tc>
        <w:tc>
          <w:tcPr>
            <w:tcW w:w="2476" w:type="dxa"/>
          </w:tcPr>
          <w:p w14:paraId="4B978664" w14:textId="77777777" w:rsidR="004456A9" w:rsidRDefault="004456A9" w:rsidP="00E72E41"/>
        </w:tc>
        <w:tc>
          <w:tcPr>
            <w:tcW w:w="2693" w:type="dxa"/>
          </w:tcPr>
          <w:p w14:paraId="0F0B7FAD" w14:textId="77777777" w:rsidR="004456A9" w:rsidRDefault="004456A9" w:rsidP="00E72E41"/>
        </w:tc>
        <w:tc>
          <w:tcPr>
            <w:tcW w:w="2552" w:type="dxa"/>
          </w:tcPr>
          <w:p w14:paraId="472DBF0D" w14:textId="77777777" w:rsidR="004456A9" w:rsidRDefault="004456A9" w:rsidP="00E72E41"/>
        </w:tc>
      </w:tr>
      <w:tr w:rsidR="004456A9" w14:paraId="047EC28D" w14:textId="77777777" w:rsidTr="004456A9">
        <w:trPr>
          <w:trHeight w:val="1404"/>
        </w:trPr>
        <w:tc>
          <w:tcPr>
            <w:tcW w:w="2310" w:type="dxa"/>
          </w:tcPr>
          <w:p w14:paraId="4E369C46" w14:textId="77777777" w:rsidR="004456A9" w:rsidRDefault="004456A9" w:rsidP="00E72E41"/>
        </w:tc>
        <w:tc>
          <w:tcPr>
            <w:tcW w:w="2476" w:type="dxa"/>
          </w:tcPr>
          <w:p w14:paraId="201608AA" w14:textId="77777777" w:rsidR="004456A9" w:rsidRDefault="004456A9" w:rsidP="00E72E41"/>
        </w:tc>
        <w:tc>
          <w:tcPr>
            <w:tcW w:w="2693" w:type="dxa"/>
          </w:tcPr>
          <w:p w14:paraId="0857366E" w14:textId="77777777" w:rsidR="004456A9" w:rsidRDefault="004456A9" w:rsidP="00E72E41"/>
        </w:tc>
        <w:tc>
          <w:tcPr>
            <w:tcW w:w="2552" w:type="dxa"/>
          </w:tcPr>
          <w:p w14:paraId="14CFD72E" w14:textId="77777777" w:rsidR="004456A9" w:rsidRDefault="004456A9" w:rsidP="00E72E41"/>
        </w:tc>
      </w:tr>
      <w:tr w:rsidR="004456A9" w14:paraId="06C2AC44" w14:textId="77777777" w:rsidTr="004456A9">
        <w:trPr>
          <w:trHeight w:val="1404"/>
        </w:trPr>
        <w:tc>
          <w:tcPr>
            <w:tcW w:w="2310" w:type="dxa"/>
          </w:tcPr>
          <w:p w14:paraId="0DFA4F9A" w14:textId="77777777" w:rsidR="004456A9" w:rsidRDefault="004456A9" w:rsidP="00E72E41"/>
        </w:tc>
        <w:tc>
          <w:tcPr>
            <w:tcW w:w="2476" w:type="dxa"/>
          </w:tcPr>
          <w:p w14:paraId="56CC7925" w14:textId="77777777" w:rsidR="004456A9" w:rsidRDefault="004456A9" w:rsidP="00E72E41"/>
        </w:tc>
        <w:tc>
          <w:tcPr>
            <w:tcW w:w="2693" w:type="dxa"/>
          </w:tcPr>
          <w:p w14:paraId="7D50751A" w14:textId="77777777" w:rsidR="004456A9" w:rsidRDefault="004456A9" w:rsidP="00E72E41"/>
        </w:tc>
        <w:tc>
          <w:tcPr>
            <w:tcW w:w="2552" w:type="dxa"/>
          </w:tcPr>
          <w:p w14:paraId="12A95F88" w14:textId="77777777" w:rsidR="004456A9" w:rsidRDefault="004456A9" w:rsidP="00E72E41"/>
        </w:tc>
      </w:tr>
      <w:tr w:rsidR="004456A9" w14:paraId="38B18347" w14:textId="77777777" w:rsidTr="004456A9">
        <w:trPr>
          <w:trHeight w:val="1404"/>
        </w:trPr>
        <w:tc>
          <w:tcPr>
            <w:tcW w:w="2310" w:type="dxa"/>
          </w:tcPr>
          <w:p w14:paraId="7F9609AC" w14:textId="77777777" w:rsidR="004456A9" w:rsidRDefault="004456A9" w:rsidP="00E72E41"/>
        </w:tc>
        <w:tc>
          <w:tcPr>
            <w:tcW w:w="2476" w:type="dxa"/>
          </w:tcPr>
          <w:p w14:paraId="39FDF788" w14:textId="77777777" w:rsidR="004456A9" w:rsidRDefault="004456A9" w:rsidP="00E72E41"/>
        </w:tc>
        <w:tc>
          <w:tcPr>
            <w:tcW w:w="2693" w:type="dxa"/>
          </w:tcPr>
          <w:p w14:paraId="5F0DF38C" w14:textId="77777777" w:rsidR="004456A9" w:rsidRDefault="004456A9" w:rsidP="00E72E41"/>
        </w:tc>
        <w:tc>
          <w:tcPr>
            <w:tcW w:w="2552" w:type="dxa"/>
          </w:tcPr>
          <w:p w14:paraId="35452537" w14:textId="77777777" w:rsidR="004456A9" w:rsidRDefault="004456A9" w:rsidP="00E72E41"/>
        </w:tc>
      </w:tr>
    </w:tbl>
    <w:p w14:paraId="0F4A8942" w14:textId="77777777" w:rsidR="000607C7" w:rsidRPr="00603780" w:rsidRDefault="000607C7" w:rsidP="009607A1">
      <w:pPr>
        <w:pStyle w:val="FFLBodyText"/>
      </w:pPr>
    </w:p>
    <w:sectPr w:rsidR="000607C7" w:rsidRPr="00603780" w:rsidSect="00F56973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418" w:right="1418" w:bottom="1871" w:left="1134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126586" w14:textId="77777777" w:rsidR="00383788" w:rsidRDefault="00383788" w:rsidP="00A11D46">
      <w:r>
        <w:separator/>
      </w:r>
    </w:p>
  </w:endnote>
  <w:endnote w:type="continuationSeparator" w:id="0">
    <w:p w14:paraId="0461AC7D" w14:textId="77777777" w:rsidR="00383788" w:rsidRDefault="00383788" w:rsidP="00A1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331889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FFFFFF" w:themeColor="background1"/>
        <w:sz w:val="18"/>
        <w:szCs w:val="18"/>
      </w:rPr>
    </w:sdtEndPr>
    <w:sdtContent>
      <w:p w14:paraId="56DF330C" w14:textId="0C5B1151" w:rsidR="00190FAE" w:rsidRPr="00190FAE" w:rsidRDefault="00C46085">
        <w:pPr>
          <w:jc w:val="center"/>
          <w:rPr>
            <w:rFonts w:ascii="Arial" w:hAnsi="Arial" w:cs="Arial"/>
            <w:color w:val="FFFFFF" w:themeColor="background1"/>
            <w:sz w:val="18"/>
            <w:szCs w:val="18"/>
          </w:rPr>
        </w:pP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4384" behindDoc="1" locked="0" layoutInCell="1" allowOverlap="1" wp14:anchorId="6503C1D2" wp14:editId="49DA9402">
                  <wp:simplePos x="0" y="0"/>
                  <wp:positionH relativeFrom="column">
                    <wp:posOffset>3874135</wp:posOffset>
                  </wp:positionH>
                  <wp:positionV relativeFrom="paragraph">
                    <wp:posOffset>-121920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97D9B5" w14:textId="77777777" w:rsidR="00C46085" w:rsidRPr="00603780" w:rsidRDefault="00C46085" w:rsidP="00BA5ED0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503C1D2"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6" type="#_x0000_t202" style="position:absolute;left:0;text-align:left;margin-left:305.05pt;margin-top:-9.6pt;width:149.45pt;height:20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" filled="f" stroked="f">
                  <v:textbox inset="0,0,0,0">
                    <w:txbxContent>
                      <w:p w14:paraId="5097D9B5" w14:textId="77777777" w:rsidR="00C46085" w:rsidRPr="00603780" w:rsidRDefault="00C46085" w:rsidP="00BA5ED0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5408" behindDoc="1" locked="0" layoutInCell="1" allowOverlap="1" wp14:anchorId="26171083" wp14:editId="34C377E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-120357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87D749" w14:textId="39699784" w:rsidR="00C46085" w:rsidRPr="00603780" w:rsidRDefault="00C46085" w:rsidP="00C46085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 w:rsidR="00C27CD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</w:t>
                              </w:r>
                              <w:r w:rsidR="00473E1B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2019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26171083" id="Text Box 12" o:spid="_x0000_s1027" type="#_x0000_t202" style="position:absolute;left:0;text-align:left;margin-left:-.2pt;margin-top:-9.5pt;width:149.45pt;height:20.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" filled="f" stroked="f">
                  <v:textbox inset="0,0,0,0">
                    <w:txbxContent>
                      <w:p w14:paraId="6C87D749" w14:textId="39699784" w:rsidR="00C46085" w:rsidRPr="00603780" w:rsidRDefault="00C46085" w:rsidP="00C46085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 w:rsidR="00C27CD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</w:t>
                        </w:r>
                        <w:r w:rsidR="00473E1B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2019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240A77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4BB62FBF" w14:textId="195BDAC5" w:rsidR="00190FAE" w:rsidRDefault="00190FAE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B54E2" w14:textId="3067609C" w:rsidR="00190FAE" w:rsidRPr="00190FAE" w:rsidRDefault="00C46085" w:rsidP="00BA5ED0">
    <w:pPr>
      <w:tabs>
        <w:tab w:val="center" w:pos="4532"/>
        <w:tab w:val="left" w:pos="5137"/>
        <w:tab w:val="left" w:pos="7745"/>
      </w:tabs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0FAF0B" wp14:editId="5A594CE6">
              <wp:simplePos x="0" y="0"/>
              <wp:positionH relativeFrom="column">
                <wp:posOffset>3877945</wp:posOffset>
              </wp:positionH>
              <wp:positionV relativeFrom="paragraph">
                <wp:posOffset>-110490</wp:posOffset>
              </wp:positionV>
              <wp:extent cx="1898015" cy="262890"/>
              <wp:effectExtent l="0" t="0" r="6985" b="165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56466E" w14:textId="77777777" w:rsidR="00C46085" w:rsidRPr="00603780" w:rsidRDefault="00C46085" w:rsidP="00BA5ED0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FAF0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305.35pt;margin-top:-8.7pt;width:149.45pt;height:20.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" filled="f" stroked="f">
              <v:textbox inset="0,0,0,0">
                <w:txbxContent>
                  <w:p w14:paraId="2756466E" w14:textId="77777777" w:rsidR="00C46085" w:rsidRPr="00603780" w:rsidRDefault="00C46085" w:rsidP="00BA5ED0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089C789" wp14:editId="24187725">
              <wp:simplePos x="0" y="0"/>
              <wp:positionH relativeFrom="column">
                <wp:posOffset>635</wp:posOffset>
              </wp:positionH>
              <wp:positionV relativeFrom="paragraph">
                <wp:posOffset>-110991</wp:posOffset>
              </wp:positionV>
              <wp:extent cx="1898015" cy="262890"/>
              <wp:effectExtent l="0" t="0" r="6985" b="1651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4291C" w14:textId="31E18610" w:rsidR="00C46085" w:rsidRPr="00603780" w:rsidRDefault="00C46085" w:rsidP="00C46085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 w:rsidR="00C27C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</w:t>
                          </w:r>
                          <w:r w:rsidR="00473E1B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2019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89C789" id="Text Box 7" o:spid="_x0000_s1029" type="#_x0000_t202" style="position:absolute;margin-left:.05pt;margin-top:-8.7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" filled="f" stroked="f">
              <v:textbox inset="0,0,0,0">
                <w:txbxContent>
                  <w:p w14:paraId="1A64291C" w14:textId="31E18610" w:rsidR="00C46085" w:rsidRPr="00603780" w:rsidRDefault="00C46085" w:rsidP="00C46085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 w:rsidR="00C27C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</w:t>
                    </w:r>
                    <w:r w:rsidR="00473E1B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2019</w:t>
                    </w:r>
                  </w:p>
                </w:txbxContent>
              </v:textbox>
            </v:shape>
          </w:pict>
        </mc:Fallback>
      </mc:AlternateContent>
    </w:r>
    <w:r w:rsidR="000607C7">
      <w:tab/>
    </w:r>
    <w:r w:rsidR="000607C7">
      <w:tab/>
    </w:r>
    <w:r w:rsidR="00BA5ED0">
      <w:tab/>
    </w:r>
    <w:sdt>
      <w:sdtPr>
        <w:id w:val="350535314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  <w:color w:val="FFFFFF" w:themeColor="background1"/>
          <w:sz w:val="18"/>
          <w:szCs w:val="18"/>
        </w:rPr>
      </w:sdtEndPr>
      <w:sdtContent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030572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sdtContent>
    </w:sdt>
    <w:r w:rsidR="000607C7">
      <w:rPr>
        <w:rFonts w:ascii="Arial" w:hAnsi="Arial" w:cs="Arial"/>
        <w:noProof/>
        <w:color w:val="FFFFFF" w:themeColor="background1"/>
        <w:sz w:val="18"/>
        <w:szCs w:val="18"/>
      </w:rPr>
      <w:tab/>
    </w:r>
  </w:p>
  <w:p w14:paraId="0774240B" w14:textId="7464BC3C" w:rsidR="00190FAE" w:rsidRDefault="00190FA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49F4D1" w14:textId="77777777" w:rsidR="00383788" w:rsidRDefault="00383788" w:rsidP="00A11D46">
      <w:r>
        <w:separator/>
      </w:r>
    </w:p>
  </w:footnote>
  <w:footnote w:type="continuationSeparator" w:id="0">
    <w:p w14:paraId="18C13B6A" w14:textId="77777777" w:rsidR="00383788" w:rsidRDefault="00383788" w:rsidP="00A11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CCFDA0" w14:textId="1345FF10" w:rsidR="00A11D46" w:rsidRDefault="00C46085" w:rsidP="009360DC">
    <w:pPr>
      <w:ind w:left="-142" w:firstLine="142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1C9B684" wp14:editId="37FFB158">
          <wp:simplePos x="0" y="0"/>
          <wp:positionH relativeFrom="column">
            <wp:posOffset>-900430</wp:posOffset>
          </wp:positionH>
          <wp:positionV relativeFrom="paragraph">
            <wp:posOffset>-440592</wp:posOffset>
          </wp:positionV>
          <wp:extent cx="7559896" cy="10693596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896" cy="10693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A3C134" w14:textId="38A97C79" w:rsidR="00A11D46" w:rsidRPr="00490118" w:rsidRDefault="009607A1" w:rsidP="009607A1">
    <w:pPr>
      <w:rPr>
        <w:rFonts w:ascii="Arial" w:hAnsi="Arial" w:cs="Arial"/>
        <w:color w:val="A6A6A6" w:themeColor="background1" w:themeShade="A6"/>
        <w:sz w:val="22"/>
      </w:rPr>
    </w:pPr>
    <w:r w:rsidRPr="00490118">
      <w:rPr>
        <w:rFonts w:ascii="Arial" w:hAnsi="Arial" w:cs="Arial"/>
        <w:noProof/>
        <w:color w:val="A6A6A6" w:themeColor="background1" w:themeShade="A6"/>
        <w:sz w:val="22"/>
        <w:lang w:eastAsia="en-GB"/>
      </w:rPr>
      <w:drawing>
        <wp:anchor distT="0" distB="0" distL="114300" distR="114300" simplePos="0" relativeHeight="251658240" behindDoc="1" locked="0" layoutInCell="1" allowOverlap="1" wp14:anchorId="674FAAF4" wp14:editId="6ECF3968">
          <wp:simplePos x="0" y="0"/>
          <wp:positionH relativeFrom="column">
            <wp:posOffset>-909222</wp:posOffset>
          </wp:positionH>
          <wp:positionV relativeFrom="paragraph">
            <wp:posOffset>-431800</wp:posOffset>
          </wp:positionV>
          <wp:extent cx="7558768" cy="10691999"/>
          <wp:effectExtent l="0" t="0" r="10795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1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90118" w:rsidRPr="00490118">
      <w:rPr>
        <w:rFonts w:ascii="Arial" w:hAnsi="Arial" w:cs="Arial"/>
        <w:color w:val="A6A6A6" w:themeColor="background1" w:themeShade="A6"/>
        <w:sz w:val="22"/>
      </w:rPr>
      <w:t>Name:</w:t>
    </w:r>
    <w:r w:rsidR="00490118">
      <w:rPr>
        <w:rFonts w:ascii="Arial" w:hAnsi="Arial" w:cs="Arial"/>
        <w:color w:val="A6A6A6" w:themeColor="background1" w:themeShade="A6"/>
        <w:sz w:val="22"/>
      </w:rPr>
      <w:tab/>
    </w:r>
    <w:r w:rsidR="00490118">
      <w:rPr>
        <w:rFonts w:ascii="Arial" w:hAnsi="Arial" w:cs="Arial"/>
        <w:color w:val="A6A6A6" w:themeColor="background1" w:themeShade="A6"/>
        <w:sz w:val="22"/>
      </w:rPr>
      <w:tab/>
    </w:r>
    <w:r w:rsidR="00490118">
      <w:rPr>
        <w:rFonts w:ascii="Arial" w:hAnsi="Arial" w:cs="Arial"/>
        <w:color w:val="A6A6A6" w:themeColor="background1" w:themeShade="A6"/>
        <w:sz w:val="22"/>
      </w:rPr>
      <w:tab/>
    </w:r>
    <w:r w:rsidR="00490118">
      <w:rPr>
        <w:rFonts w:ascii="Arial" w:hAnsi="Arial" w:cs="Arial"/>
        <w:color w:val="A6A6A6" w:themeColor="background1" w:themeShade="A6"/>
        <w:sz w:val="22"/>
      </w:rPr>
      <w:tab/>
    </w:r>
    <w:r w:rsidR="00490118">
      <w:rPr>
        <w:rFonts w:ascii="Arial" w:hAnsi="Arial" w:cs="Arial"/>
        <w:color w:val="A6A6A6" w:themeColor="background1" w:themeShade="A6"/>
        <w:sz w:val="22"/>
      </w:rPr>
      <w:tab/>
    </w:r>
    <w:r w:rsidR="00490118">
      <w:rPr>
        <w:rFonts w:ascii="Arial" w:hAnsi="Arial" w:cs="Arial"/>
        <w:color w:val="A6A6A6" w:themeColor="background1" w:themeShade="A6"/>
        <w:sz w:val="22"/>
      </w:rPr>
      <w:tab/>
    </w:r>
    <w:r w:rsidR="00490118" w:rsidRPr="00490118">
      <w:rPr>
        <w:rFonts w:ascii="Arial" w:hAnsi="Arial" w:cs="Arial"/>
        <w:color w:val="A6A6A6" w:themeColor="background1" w:themeShade="A6"/>
        <w:sz w:val="22"/>
      </w:rPr>
      <w:t>Date: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8A829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AC63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49612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EA05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7589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0D25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AE2F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21272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3ECE4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CE2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78ED6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B763B90"/>
    <w:multiLevelType w:val="hybridMultilevel"/>
    <w:tmpl w:val="ABB4BC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70085A"/>
    <w:multiLevelType w:val="hybridMultilevel"/>
    <w:tmpl w:val="1CDE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761990"/>
    <w:multiLevelType w:val="hybridMultilevel"/>
    <w:tmpl w:val="B2086C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12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9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10"/>
  </w:num>
  <w:num w:numId="15">
    <w:abstractNumId w:val="11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FCF"/>
    <w:rsid w:val="00026DEC"/>
    <w:rsid w:val="00030572"/>
    <w:rsid w:val="000607C7"/>
    <w:rsid w:val="000A2E0C"/>
    <w:rsid w:val="00190FAE"/>
    <w:rsid w:val="001D7B2A"/>
    <w:rsid w:val="00207670"/>
    <w:rsid w:val="0023298F"/>
    <w:rsid w:val="00240A77"/>
    <w:rsid w:val="00383788"/>
    <w:rsid w:val="003D43C9"/>
    <w:rsid w:val="003D5E2F"/>
    <w:rsid w:val="004031F1"/>
    <w:rsid w:val="00407274"/>
    <w:rsid w:val="0043230E"/>
    <w:rsid w:val="004456A9"/>
    <w:rsid w:val="00473E1B"/>
    <w:rsid w:val="00490118"/>
    <w:rsid w:val="004D42CC"/>
    <w:rsid w:val="004D79EB"/>
    <w:rsid w:val="004E16F2"/>
    <w:rsid w:val="00513C03"/>
    <w:rsid w:val="005565F3"/>
    <w:rsid w:val="005B23EC"/>
    <w:rsid w:val="00603780"/>
    <w:rsid w:val="00674669"/>
    <w:rsid w:val="00740BD7"/>
    <w:rsid w:val="0075606F"/>
    <w:rsid w:val="00764FD2"/>
    <w:rsid w:val="00773122"/>
    <w:rsid w:val="007A64E1"/>
    <w:rsid w:val="00862629"/>
    <w:rsid w:val="0087606B"/>
    <w:rsid w:val="0090794D"/>
    <w:rsid w:val="0093502B"/>
    <w:rsid w:val="009360DC"/>
    <w:rsid w:val="009607A1"/>
    <w:rsid w:val="00984BFE"/>
    <w:rsid w:val="009E223B"/>
    <w:rsid w:val="00A11D46"/>
    <w:rsid w:val="00A86C75"/>
    <w:rsid w:val="00A90BFF"/>
    <w:rsid w:val="00AE7974"/>
    <w:rsid w:val="00BA5ED0"/>
    <w:rsid w:val="00C27CD8"/>
    <w:rsid w:val="00C346FC"/>
    <w:rsid w:val="00C46085"/>
    <w:rsid w:val="00C56155"/>
    <w:rsid w:val="00C94A2D"/>
    <w:rsid w:val="00C97A5C"/>
    <w:rsid w:val="00CB6105"/>
    <w:rsid w:val="00CE2205"/>
    <w:rsid w:val="00D07E98"/>
    <w:rsid w:val="00D13DB7"/>
    <w:rsid w:val="00D218C0"/>
    <w:rsid w:val="00D82D30"/>
    <w:rsid w:val="00DC401F"/>
    <w:rsid w:val="00E03FCF"/>
    <w:rsid w:val="00E16E32"/>
    <w:rsid w:val="00F07212"/>
    <w:rsid w:val="00F476E9"/>
    <w:rsid w:val="00F56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B753BF9"/>
  <w14:defaultImageDpi w14:val="300"/>
  <w15:docId w15:val="{3D530A4F-AEB0-45A6-ACEF-28D295C0D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9E223B"/>
    <w:pPr>
      <w:adjustRightInd w:val="0"/>
      <w:outlineLvl w:val="0"/>
    </w:pPr>
    <w:rPr>
      <w:rFonts w:ascii="Arial" w:hAnsi="Arial" w:cs="Arial"/>
      <w:color w:val="BF5150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  <w:style w:type="paragraph" w:styleId="ListParagraph">
    <w:name w:val="List Paragraph"/>
    <w:basedOn w:val="Normal"/>
    <w:uiPriority w:val="34"/>
    <w:qFormat/>
    <w:rsid w:val="004E16F2"/>
    <w:pPr>
      <w:ind w:left="720"/>
    </w:pPr>
    <w:rPr>
      <w:rFonts w:ascii="Gill Sans MT" w:eastAsia="MS Mincho" w:hAnsi="Gill Sans MT" w:cs="Times New Roman"/>
      <w:sz w:val="22"/>
      <w:szCs w:val="22"/>
      <w:lang w:eastAsia="ja-JP"/>
    </w:rPr>
  </w:style>
  <w:style w:type="table" w:styleId="TableGrid">
    <w:name w:val="Table Grid"/>
    <w:basedOn w:val="TableNormal"/>
    <w:uiPriority w:val="59"/>
    <w:rsid w:val="0087606B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7980FFB-ECD7-4A80-9A29-C9C678742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E0812B7C</Template>
  <TotalTime>1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Tracy Okuma</cp:lastModifiedBy>
  <cp:revision>2</cp:revision>
  <dcterms:created xsi:type="dcterms:W3CDTF">2020-06-26T07:56:00Z</dcterms:created>
  <dcterms:modified xsi:type="dcterms:W3CDTF">2020-06-26T07:56:00Z</dcterms:modified>
</cp:coreProperties>
</file>