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EE056" w14:textId="3BAA5853" w:rsidR="00603780" w:rsidRPr="0028076B" w:rsidRDefault="00786EBF" w:rsidP="00CA1F1C">
      <w:pPr>
        <w:pStyle w:val="FFLMainHeader"/>
        <w:rPr>
          <w:rFonts w:ascii="Arial MT Light" w:hAnsi="Arial MT Light"/>
          <w:b/>
          <w:u w:val="none"/>
        </w:rPr>
      </w:pPr>
      <w:bookmarkStart w:id="0" w:name="_GoBack"/>
      <w:bookmarkEnd w:id="0"/>
      <w:r>
        <w:rPr>
          <w:b/>
          <w:u w:val="none"/>
        </w:rPr>
        <w:t>Drink</w:t>
      </w:r>
      <w:r w:rsidR="00FB64A7">
        <w:rPr>
          <w:b/>
          <w:u w:val="none"/>
        </w:rPr>
        <w:t xml:space="preserve"> </w:t>
      </w:r>
      <w:r>
        <w:rPr>
          <w:b/>
          <w:u w:val="none"/>
        </w:rPr>
        <w:t>plenty</w:t>
      </w:r>
    </w:p>
    <w:p w14:paraId="43AD19ED" w14:textId="77777777" w:rsidR="00787DD9" w:rsidRPr="00787DD9" w:rsidRDefault="00603780" w:rsidP="00787DD9">
      <w:pPr>
        <w:ind w:right="240"/>
        <w:rPr>
          <w:rFonts w:ascii="Arial" w:hAnsi="Arial" w:cs="Arial"/>
          <w:sz w:val="32"/>
          <w:szCs w:val="32"/>
        </w:rPr>
      </w:pPr>
      <w:r>
        <w:rPr>
          <w:color w:val="000000" w:themeColor="text1"/>
          <w:sz w:val="20"/>
          <w:szCs w:val="20"/>
        </w:rPr>
        <w:br/>
      </w:r>
      <w:r w:rsidR="00787DD9" w:rsidRPr="00787DD9">
        <w:rPr>
          <w:rFonts w:ascii="Arial" w:hAnsi="Arial" w:cs="Arial"/>
          <w:sz w:val="40"/>
          <w:szCs w:val="32"/>
        </w:rPr>
        <w:t xml:space="preserve">Colour a glass for every drink you have in a day. Write the name of the drink under each glass. </w:t>
      </w:r>
    </w:p>
    <w:p w14:paraId="0B0D5162" w14:textId="0ADC6220" w:rsidR="00D530A3" w:rsidRPr="00153D82" w:rsidRDefault="00D530A3" w:rsidP="00787DD9">
      <w:pPr>
        <w:ind w:right="240"/>
      </w:pPr>
    </w:p>
    <w:p w14:paraId="4377C0ED" w14:textId="21E62D9A" w:rsidR="002D137E" w:rsidRPr="00153D82" w:rsidRDefault="00787DD9" w:rsidP="009607A1">
      <w:pPr>
        <w:pStyle w:val="FFLBodyText"/>
        <w:rPr>
          <w:sz w:val="24"/>
        </w:rPr>
      </w:pPr>
      <w:r>
        <w:rPr>
          <w:rFonts w:ascii="Times New Roman" w:hAnsi="Times New Roman" w:cs="Times New Roman"/>
          <w:noProof/>
          <w:sz w:val="2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19223F5" wp14:editId="16702DFC">
            <wp:simplePos x="0" y="0"/>
            <wp:positionH relativeFrom="column">
              <wp:posOffset>-256540</wp:posOffset>
            </wp:positionH>
            <wp:positionV relativeFrom="paragraph">
              <wp:posOffset>-5080</wp:posOffset>
            </wp:positionV>
            <wp:extent cx="2628900" cy="2087245"/>
            <wp:effectExtent l="95250" t="114300" r="95250" b="103505"/>
            <wp:wrapNone/>
            <wp:docPr id="20" name="Picture 20" descr="-9Boy+Drink-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-9Boy+Drink-CMY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7239" flipH="1">
                      <a:off x="0" y="0"/>
                      <a:ext cx="2628900" cy="208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311EAF" w14:textId="49690F05" w:rsidR="002D137E" w:rsidRPr="00153D82" w:rsidRDefault="00787DD9" w:rsidP="009607A1">
      <w:pPr>
        <w:pStyle w:val="FFLBodyText"/>
        <w:rPr>
          <w:sz w:val="24"/>
        </w:rPr>
      </w:pPr>
      <w:r>
        <w:rPr>
          <w:rFonts w:ascii="Times New Roman" w:hAnsi="Times New Roman" w:cs="Times New Roman"/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60A30B" wp14:editId="58CCEBD4">
                <wp:simplePos x="0" y="0"/>
                <wp:positionH relativeFrom="column">
                  <wp:posOffset>2813685</wp:posOffset>
                </wp:positionH>
                <wp:positionV relativeFrom="paragraph">
                  <wp:posOffset>147244</wp:posOffset>
                </wp:positionV>
                <wp:extent cx="1143000" cy="1828800"/>
                <wp:effectExtent l="0" t="0" r="19050" b="1905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22" name="Group 6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23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Line 8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" name="Line 10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F0CF8" id="Group 21" o:spid="_x0000_s1026" style="position:absolute;margin-left:221.55pt;margin-top:11.6pt;width:90pt;height:2in;z-index:251660288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">
                <v:group id="Group 6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oval id="Oval 7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"/>
                  <v:line id="Line 8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  <v:oval id="Oval 9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"/>
                </v:group>
                <v:line id="Line 10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62DEC0D" wp14:editId="5E721D70">
                <wp:simplePos x="0" y="0"/>
                <wp:positionH relativeFrom="column">
                  <wp:posOffset>4943153</wp:posOffset>
                </wp:positionH>
                <wp:positionV relativeFrom="paragraph">
                  <wp:posOffset>157632</wp:posOffset>
                </wp:positionV>
                <wp:extent cx="1143000" cy="1828800"/>
                <wp:effectExtent l="0" t="0" r="19050" b="1905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28" name="Group 12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29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Line 14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2" name="Line 16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C9404" id="Group 27" o:spid="_x0000_s1026" style="position:absolute;margin-left:389.2pt;margin-top:12.4pt;width:90pt;height:2in;z-index:251662336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">
                <v:group id="Group 12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oval id="Oval 13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"/>
                  <v:line id="Line 14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  <v:oval id="Oval 15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"/>
                </v:group>
                <v:line id="Line 16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"/>
              </v:group>
            </w:pict>
          </mc:Fallback>
        </mc:AlternateContent>
      </w:r>
    </w:p>
    <w:p w14:paraId="4B731091" w14:textId="04509163" w:rsidR="002D137E" w:rsidRPr="00153D82" w:rsidRDefault="002D137E" w:rsidP="009607A1">
      <w:pPr>
        <w:pStyle w:val="FFLBodyText"/>
        <w:rPr>
          <w:sz w:val="24"/>
        </w:rPr>
      </w:pPr>
    </w:p>
    <w:p w14:paraId="184F6139" w14:textId="1E91DD08" w:rsidR="002D137E" w:rsidRPr="00153D82" w:rsidRDefault="002D137E" w:rsidP="009607A1">
      <w:pPr>
        <w:pStyle w:val="FFLBodyText"/>
        <w:rPr>
          <w:sz w:val="24"/>
        </w:rPr>
      </w:pPr>
    </w:p>
    <w:p w14:paraId="34D7A88E" w14:textId="25E5008A" w:rsidR="002D137E" w:rsidRPr="00153D82" w:rsidRDefault="00787DD9" w:rsidP="009607A1">
      <w:pPr>
        <w:pStyle w:val="FFLBodyText"/>
        <w:rPr>
          <w:sz w:val="24"/>
        </w:rPr>
      </w:pP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7899873" wp14:editId="19518442">
                <wp:simplePos x="0" y="0"/>
                <wp:positionH relativeFrom="column">
                  <wp:posOffset>753745</wp:posOffset>
                </wp:positionH>
                <wp:positionV relativeFrom="paragraph">
                  <wp:posOffset>4398010</wp:posOffset>
                </wp:positionV>
                <wp:extent cx="1143000" cy="1828800"/>
                <wp:effectExtent l="0" t="0" r="19050" b="1905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57" name="Group 6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58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Line 8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1" name="Line 10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897A5" id="Group 56" o:spid="_x0000_s1026" style="position:absolute;margin-left:59.35pt;margin-top:346.3pt;width:90pt;height:2in;z-index:251669504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">
                <v:group id="Group 6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oval id="Oval 7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"/>
                  <v:line id="Line 8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RvV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vHEb1cYAAADbAAAA&#10;DwAAAAAAAAAAAAAAAAAHAgAAZHJzL2Rvd25yZXYueG1sUEsFBgAAAAADAAMAtwAAAPoCAAAAAA==&#10;"/>
                  <v:oval id="Oval 9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"/>
                </v:group>
                <v:line id="Line 10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"/>
              </v:group>
            </w:pict>
          </mc:Fallback>
        </mc:AlternateContent>
      </w: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AF3AD23" wp14:editId="27B3019C">
                <wp:simplePos x="0" y="0"/>
                <wp:positionH relativeFrom="column">
                  <wp:posOffset>2896870</wp:posOffset>
                </wp:positionH>
                <wp:positionV relativeFrom="paragraph">
                  <wp:posOffset>4398010</wp:posOffset>
                </wp:positionV>
                <wp:extent cx="1143000" cy="1828800"/>
                <wp:effectExtent l="0" t="0" r="19050" b="1905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63" name="Group 12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64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Line 14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" name="Line 16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B10792" id="Group 62" o:spid="_x0000_s1026" style="position:absolute;margin-left:228.1pt;margin-top:346.3pt;width:90pt;height:2in;z-index:251670528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">
                <v:group id="Group 12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oval id="Oval 13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"/>
                  <v:line id="Line 14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tt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81DbbcYAAADbAAAA&#10;DwAAAAAAAAAAAAAAAAAHAgAAZHJzL2Rvd25yZXYueG1sUEsFBgAAAAADAAMAtwAAAPoCAAAAAA==&#10;"/>
                  <v:oval id="Oval 15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LGwwAAANs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ayDB5f4g/QyzsAAAD//wMAUEsBAi0AFAAGAAgAAAAhANvh9svuAAAAhQEAABMAAAAAAAAAAAAA&#10;AAAAAAAAAFtDb250ZW50X1R5cGVzXS54bWxQSwECLQAUAAYACAAAACEAWvQsW78AAAAVAQAACwAA&#10;AAAAAAAAAAAAAAAfAQAAX3JlbHMvLnJlbHNQSwECLQAUAAYACAAAACEA7BzixsMAAADbAAAADwAA&#10;AAAAAAAAAAAAAAAHAgAAZHJzL2Rvd25yZXYueG1sUEsFBgAAAAADAAMAtwAAAPcCAAAAAA==&#10;"/>
                </v:group>
                <v:line id="Line 16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"/>
              </v:group>
            </w:pict>
          </mc:Fallback>
        </mc:AlternateContent>
      </w: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28D2F0D" wp14:editId="0A3ED661">
                <wp:simplePos x="0" y="0"/>
                <wp:positionH relativeFrom="column">
                  <wp:posOffset>4977509</wp:posOffset>
                </wp:positionH>
                <wp:positionV relativeFrom="paragraph">
                  <wp:posOffset>4373245</wp:posOffset>
                </wp:positionV>
                <wp:extent cx="1143000" cy="1828800"/>
                <wp:effectExtent l="0" t="0" r="19050" b="1905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69" name="Group 12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70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Line 14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3" name="Line 16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C91A51" id="Group 68" o:spid="_x0000_s1026" style="position:absolute;margin-left:391.95pt;margin-top:344.35pt;width:90pt;height:2in;z-index:251671552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">
                <v:group id="Group 12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oval id="Oval 13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"/>
                  <v:line id="Line 14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"/>
                  <v:oval id="Oval 15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"/>
                </v:group>
                <v:line id="Line 16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"/>
              </v:group>
            </w:pict>
          </mc:Fallback>
        </mc:AlternateContent>
      </w: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32E4CF" wp14:editId="1DFED9F4">
                <wp:simplePos x="0" y="0"/>
                <wp:positionH relativeFrom="column">
                  <wp:posOffset>2866769</wp:posOffset>
                </wp:positionH>
                <wp:positionV relativeFrom="paragraph">
                  <wp:posOffset>1993900</wp:posOffset>
                </wp:positionV>
                <wp:extent cx="1143000" cy="1828800"/>
                <wp:effectExtent l="0" t="0" r="19050" b="1905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40" name="Group 12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41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Line 14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9" name="Line 16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05BE7" id="Group 39" o:spid="_x0000_s1026" style="position:absolute;margin-left:225.75pt;margin-top:157pt;width:90pt;height:2in;z-index:251665408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">
                <v:group id="Group 12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oval id="Oval 13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"/>
                  <v:line id="Line 14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95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NwwfecYAAADbAAAA&#10;DwAAAAAAAAAAAAAAAAAHAgAAZHJzL2Rvd25yZXYueG1sUEsFBgAAAAADAAMAtwAAAPoCAAAAAA==&#10;"/>
                  <v:oval id="Oval 15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"/>
                </v:group>
                <v:line id="Line 16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Tj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"/>
              </v:group>
            </w:pict>
          </mc:Fallback>
        </mc:AlternateContent>
      </w: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6B4C582" wp14:editId="08F30D41">
                <wp:simplePos x="0" y="0"/>
                <wp:positionH relativeFrom="column">
                  <wp:posOffset>723265</wp:posOffset>
                </wp:positionH>
                <wp:positionV relativeFrom="paragraph">
                  <wp:posOffset>1993900</wp:posOffset>
                </wp:positionV>
                <wp:extent cx="1143000" cy="1828800"/>
                <wp:effectExtent l="0" t="0" r="19050" b="1905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34" name="Group 6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35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Line 8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8" name="Line 10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94901B" id="Group 33" o:spid="_x0000_s1026" style="position:absolute;margin-left:56.95pt;margin-top:157pt;width:90pt;height:2in;z-index:251664384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">
                <v:group id="Group 6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oval id="Oval 7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VOswwAAANs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0g/8v8Qfo9R8AAAD//wMAUEsBAi0AFAAGAAgAAAAhANvh9svuAAAAhQEAABMAAAAAAAAAAAAA&#10;AAAAAAAAAFtDb250ZW50X1R5cGVzXS54bWxQSwECLQAUAAYACAAAACEAWvQsW78AAAAVAQAACwAA&#10;AAAAAAAAAAAAAAAfAQAAX3JlbHMvLnJlbHNQSwECLQAUAAYACAAAACEAD31TrMMAAADbAAAADwAA&#10;AAAAAAAAAAAAAAAHAgAAZHJzL2Rvd25yZXYueG1sUEsFBgAAAAADAAMAtwAAAPcCAAAAAA==&#10;"/>
                  <v:line id="Line 8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<v:oval id="Oval 9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"/>
                </v:group>
                <v:line id="Line 10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"/>
              </v:group>
            </w:pict>
          </mc:Fallback>
        </mc:AlternateContent>
      </w:r>
      <w:r w:rsidRPr="00787DD9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615A5B5" wp14:editId="0C821807">
                <wp:simplePos x="0" y="0"/>
                <wp:positionH relativeFrom="column">
                  <wp:posOffset>4947001</wp:posOffset>
                </wp:positionH>
                <wp:positionV relativeFrom="paragraph">
                  <wp:posOffset>1969505</wp:posOffset>
                </wp:positionV>
                <wp:extent cx="1143000" cy="1828800"/>
                <wp:effectExtent l="0" t="0" r="19050" b="1905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828800"/>
                          <a:chOff x="6657" y="6302"/>
                          <a:chExt cx="1800" cy="2880"/>
                        </a:xfrm>
                      </wpg:grpSpPr>
                      <wpg:grpSp>
                        <wpg:cNvPr id="51" name="Group 12"/>
                        <wpg:cNvGrpSpPr>
                          <a:grpSpLocks/>
                        </wpg:cNvGrpSpPr>
                        <wpg:grpSpPr bwMode="auto">
                          <a:xfrm>
                            <a:off x="6657" y="6302"/>
                            <a:ext cx="1800" cy="2880"/>
                            <a:chOff x="3597" y="6302"/>
                            <a:chExt cx="1800" cy="2880"/>
                          </a:xfrm>
                        </wpg:grpSpPr>
                        <wps:wsp>
                          <wps:cNvPr id="52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7" y="6302"/>
                              <a:ext cx="180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Line 14"/>
                          <wps:cNvCnPr/>
                          <wps:spPr bwMode="auto">
                            <a:xfrm>
                              <a:off x="3597" y="6482"/>
                              <a:ext cx="18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77" y="8822"/>
                              <a:ext cx="144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" name="Line 16"/>
                        <wps:cNvCnPr/>
                        <wps:spPr bwMode="auto">
                          <a:xfrm flipH="1">
                            <a:off x="8277" y="6482"/>
                            <a:ext cx="18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E44E" id="Group 50" o:spid="_x0000_s1026" style="position:absolute;margin-left:389.55pt;margin-top:155.1pt;width:90pt;height:2in;z-index:251667456" coordorigin="6657,6302" coordsize="18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">
                <v:group id="Group 12" o:spid="_x0000_s1027" style="position:absolute;left:6657;top:6302;width:1800;height:2880" coordorigin="3597,6302" coordsize="180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oval id="Oval 13" o:spid="_x0000_s1028" style="position:absolute;left:3597;top:6302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"/>
                  <v:line id="Line 14" o:spid="_x0000_s1029" style="position:absolute;visibility:visible;mso-wrap-style:square" from="3597,6482" to="377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w/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3ZksP8YAAADbAAAA&#10;DwAAAAAAAAAAAAAAAAAHAgAAZHJzL2Rvd25yZXYueG1sUEsFBgAAAAADAAMAtwAAAPoCAAAAAA==&#10;"/>
                  <v:oval id="Oval 15" o:spid="_x0000_s1030" style="position:absolute;left:3777;top:8822;width:14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"/>
                </v:group>
                <v:line id="Line 16" o:spid="_x0000_s1031" style="position:absolute;flip:x;visibility:visible;mso-wrap-style:square" from="8277,6482" to="8457,9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"/>
              </v:group>
            </w:pict>
          </mc:Fallback>
        </mc:AlternateContent>
      </w:r>
    </w:p>
    <w:sectPr w:rsidR="002D137E" w:rsidRPr="00153D82" w:rsidSect="00370851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4D56C" w14:textId="77777777" w:rsidR="00AA5E18" w:rsidRDefault="00AA5E18" w:rsidP="00A11D46">
      <w:r>
        <w:separator/>
      </w:r>
    </w:p>
  </w:endnote>
  <w:endnote w:type="continuationSeparator" w:id="0">
    <w:p w14:paraId="74C8773C" w14:textId="77777777" w:rsidR="00AA5E18" w:rsidRDefault="00AA5E18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2CFA81AC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2700BE93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</w:t>
                              </w:r>
                              <w:r w:rsidR="002D137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2700BE93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</w:t>
                        </w:r>
                        <w:r w:rsidR="002D137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D530A3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B54E2" w14:textId="05A54A3A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3978960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2D137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29" type="#_x0000_t202" style="position:absolute;margin-left:.05pt;margin-top:-8.7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43978960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2D137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2019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425585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696EA" w14:textId="77777777" w:rsidR="00AA5E18" w:rsidRDefault="00AA5E18" w:rsidP="00A11D46">
      <w:r>
        <w:separator/>
      </w:r>
    </w:p>
  </w:footnote>
  <w:footnote w:type="continuationSeparator" w:id="0">
    <w:p w14:paraId="0E4C2DF8" w14:textId="77777777" w:rsidR="00AA5E18" w:rsidRDefault="00AA5E18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1C9B684" wp14:editId="12BD250D">
          <wp:simplePos x="0" y="0"/>
          <wp:positionH relativeFrom="column">
            <wp:posOffset>-900430</wp:posOffset>
          </wp:positionH>
          <wp:positionV relativeFrom="paragraph">
            <wp:posOffset>-441739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C134" w14:textId="177FFB55" w:rsidR="00A11D46" w:rsidRPr="0044692B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4692B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3120" behindDoc="1" locked="0" layoutInCell="1" allowOverlap="1" wp14:anchorId="674FAAF4" wp14:editId="612F8D48">
          <wp:simplePos x="0" y="0"/>
          <wp:positionH relativeFrom="column">
            <wp:posOffset>-910369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692B" w:rsidRPr="0044692B">
      <w:rPr>
        <w:rFonts w:ascii="Arial" w:hAnsi="Arial" w:cs="Arial"/>
        <w:color w:val="A6A6A6" w:themeColor="background1" w:themeShade="A6"/>
        <w:sz w:val="22"/>
      </w:rPr>
      <w:t>Name:</w:t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>
      <w:rPr>
        <w:rFonts w:ascii="Arial" w:hAnsi="Arial" w:cs="Arial"/>
        <w:color w:val="A6A6A6" w:themeColor="background1" w:themeShade="A6"/>
        <w:sz w:val="22"/>
      </w:rPr>
      <w:tab/>
    </w:r>
    <w:r w:rsidR="0044692B" w:rsidRPr="0044692B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CF"/>
    <w:rsid w:val="00026DEC"/>
    <w:rsid w:val="000607C7"/>
    <w:rsid w:val="000A2E0C"/>
    <w:rsid w:val="00153D82"/>
    <w:rsid w:val="00190FAE"/>
    <w:rsid w:val="001D7B2A"/>
    <w:rsid w:val="001E0640"/>
    <w:rsid w:val="00207670"/>
    <w:rsid w:val="0023298F"/>
    <w:rsid w:val="00270F20"/>
    <w:rsid w:val="0028076B"/>
    <w:rsid w:val="002D137E"/>
    <w:rsid w:val="00370851"/>
    <w:rsid w:val="003D43C9"/>
    <w:rsid w:val="003D5E2F"/>
    <w:rsid w:val="004031F1"/>
    <w:rsid w:val="00407274"/>
    <w:rsid w:val="00425585"/>
    <w:rsid w:val="0043230E"/>
    <w:rsid w:val="0044692B"/>
    <w:rsid w:val="00457ADB"/>
    <w:rsid w:val="004D42CC"/>
    <w:rsid w:val="004D79EB"/>
    <w:rsid w:val="00513C03"/>
    <w:rsid w:val="005B23EC"/>
    <w:rsid w:val="00603780"/>
    <w:rsid w:val="00674669"/>
    <w:rsid w:val="00740BD7"/>
    <w:rsid w:val="0075606F"/>
    <w:rsid w:val="00764FD2"/>
    <w:rsid w:val="00786EBF"/>
    <w:rsid w:val="00787DD9"/>
    <w:rsid w:val="007A64E1"/>
    <w:rsid w:val="007E1A4A"/>
    <w:rsid w:val="00862629"/>
    <w:rsid w:val="00912A72"/>
    <w:rsid w:val="0093502B"/>
    <w:rsid w:val="009360DC"/>
    <w:rsid w:val="009607A1"/>
    <w:rsid w:val="00984BFE"/>
    <w:rsid w:val="00A11D46"/>
    <w:rsid w:val="00A86C75"/>
    <w:rsid w:val="00A90BFF"/>
    <w:rsid w:val="00AA5E18"/>
    <w:rsid w:val="00AE7974"/>
    <w:rsid w:val="00BA5ED0"/>
    <w:rsid w:val="00C27CD8"/>
    <w:rsid w:val="00C346FC"/>
    <w:rsid w:val="00C46085"/>
    <w:rsid w:val="00C56155"/>
    <w:rsid w:val="00C94A2D"/>
    <w:rsid w:val="00C97A5C"/>
    <w:rsid w:val="00CA1F1C"/>
    <w:rsid w:val="00CB6105"/>
    <w:rsid w:val="00CE2205"/>
    <w:rsid w:val="00D07E98"/>
    <w:rsid w:val="00D13DB7"/>
    <w:rsid w:val="00D218C0"/>
    <w:rsid w:val="00D31246"/>
    <w:rsid w:val="00D530A3"/>
    <w:rsid w:val="00D82D30"/>
    <w:rsid w:val="00DC401F"/>
    <w:rsid w:val="00E03FCF"/>
    <w:rsid w:val="00E16E32"/>
    <w:rsid w:val="00F07212"/>
    <w:rsid w:val="00F86992"/>
    <w:rsid w:val="00FB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753BF9"/>
  <w14:defaultImageDpi w14:val="300"/>
  <w15:docId w15:val="{7BEDEDFA-31E4-4499-AF89-7025F90D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A1F1C"/>
    <w:pPr>
      <w:adjustRightInd w:val="0"/>
      <w:outlineLvl w:val="0"/>
    </w:pPr>
    <w:rPr>
      <w:rFonts w:ascii="Arial" w:hAnsi="Arial" w:cs="Arial"/>
      <w:color w:val="584288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table" w:styleId="TableGrid">
    <w:name w:val="Table Grid"/>
    <w:basedOn w:val="TableNormal"/>
    <w:uiPriority w:val="59"/>
    <w:rsid w:val="00912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1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4FFC840-D59A-4CC2-AF14-27CDA62D8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E0812B7C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Tracy Okuma</cp:lastModifiedBy>
  <cp:revision>2</cp:revision>
  <cp:lastPrinted>2018-10-26T10:28:00Z</cp:lastPrinted>
  <dcterms:created xsi:type="dcterms:W3CDTF">2020-06-26T07:49:00Z</dcterms:created>
  <dcterms:modified xsi:type="dcterms:W3CDTF">2020-06-26T07:49:00Z</dcterms:modified>
</cp:coreProperties>
</file>