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A8942" w14:textId="6CEEE5B5" w:rsidR="00EC799F" w:rsidRDefault="00A157B1" w:rsidP="009607A1">
      <w:pPr>
        <w:pStyle w:val="FFLBodyText"/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071AB3AC" wp14:editId="2E9A1D68">
            <wp:simplePos x="0" y="0"/>
            <wp:positionH relativeFrom="column">
              <wp:posOffset>-116601</wp:posOffset>
            </wp:positionH>
            <wp:positionV relativeFrom="paragraph">
              <wp:posOffset>-206326</wp:posOffset>
            </wp:positionV>
            <wp:extent cx="4882515" cy="3253740"/>
            <wp:effectExtent l="0" t="0" r="0" b="381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hutterstock_114503661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2515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3F5253" w14:textId="1524FD62" w:rsidR="00EC799F" w:rsidRDefault="00BA01E5">
      <w:pPr>
        <w:rPr>
          <w:rFonts w:ascii="Arial" w:hAnsi="Arial" w:cs="Arial"/>
          <w:sz w:val="22"/>
          <w:lang w:val="en-US"/>
        </w:rPr>
      </w:pPr>
      <w:r w:rsidRPr="005A5A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8702C83" wp14:editId="57D0F06B">
                <wp:simplePos x="0" y="0"/>
                <wp:positionH relativeFrom="column">
                  <wp:posOffset>-1081752</wp:posOffset>
                </wp:positionH>
                <wp:positionV relativeFrom="paragraph">
                  <wp:posOffset>8508497</wp:posOffset>
                </wp:positionV>
                <wp:extent cx="6941185" cy="626110"/>
                <wp:effectExtent l="0" t="0" r="0" b="25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3B1AB" w14:textId="544F6793" w:rsidR="005A5AEE" w:rsidRPr="0055082B" w:rsidRDefault="00481B3A" w:rsidP="005A5AE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>Cycling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702C8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85.2pt;margin-top:669.95pt;width:546.55pt;height:49.3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" filled="f" stroked="f" strokeweight=".5pt">
                <v:textbox>
                  <w:txbxContent>
                    <w:p w14:paraId="5E83B1AB" w14:textId="544F6793" w:rsidR="005A5AEE" w:rsidRPr="0055082B" w:rsidRDefault="00481B3A" w:rsidP="005A5AEE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>Cycling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lang w:eastAsia="en-GB"/>
        </w:rPr>
        <w:drawing>
          <wp:anchor distT="0" distB="0" distL="114300" distR="114300" simplePos="0" relativeHeight="251666432" behindDoc="0" locked="0" layoutInCell="1" allowOverlap="1" wp14:anchorId="15BC3973" wp14:editId="23ABEBE6">
            <wp:simplePos x="0" y="0"/>
            <wp:positionH relativeFrom="column">
              <wp:posOffset>-116660</wp:posOffset>
            </wp:positionH>
            <wp:positionV relativeFrom="paragraph">
              <wp:posOffset>5154897</wp:posOffset>
            </wp:positionV>
            <wp:extent cx="4918787" cy="327759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hutterstock_49958401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1900" cy="3286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5A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FF0C309" wp14:editId="74792F7B">
                <wp:simplePos x="0" y="0"/>
                <wp:positionH relativeFrom="column">
                  <wp:posOffset>-906153</wp:posOffset>
                </wp:positionH>
                <wp:positionV relativeFrom="paragraph">
                  <wp:posOffset>3081655</wp:posOffset>
                </wp:positionV>
                <wp:extent cx="6941185" cy="626110"/>
                <wp:effectExtent l="0" t="0" r="0" b="25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971CCF" w14:textId="4ED9ECF8" w:rsidR="005A5AEE" w:rsidRPr="00121F53" w:rsidRDefault="0055082B" w:rsidP="005A5AE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</w:rPr>
                              <w:t>S</w:t>
                            </w:r>
                            <w:r w:rsidR="00BA01E5"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</w:rPr>
                              <w:t xml:space="preserve">kateboarding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0C309" id="Text Box 8" o:spid="_x0000_s1027" type="#_x0000_t202" style="position:absolute;margin-left:-71.35pt;margin-top:242.65pt;width:546.55pt;height:49.3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" filled="f" stroked="f" strokeweight=".5pt">
                <v:textbox>
                  <w:txbxContent>
                    <w:p w14:paraId="2A971CCF" w14:textId="4ED9ECF8" w:rsidR="005A5AEE" w:rsidRPr="00121F53" w:rsidRDefault="0055082B" w:rsidP="005A5AEE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</w:rPr>
                        <w:t>S</w:t>
                      </w:r>
                      <w:r w:rsidR="00BA01E5">
                        <w:rPr>
                          <w:rFonts w:ascii="Arial" w:hAnsi="Arial" w:cs="Arial"/>
                          <w:b/>
                          <w:sz w:val="52"/>
                          <w:szCs w:val="36"/>
                        </w:rPr>
                        <w:t xml:space="preserve">kateboarding </w:t>
                      </w:r>
                    </w:p>
                  </w:txbxContent>
                </v:textbox>
              </v:shape>
            </w:pict>
          </mc:Fallback>
        </mc:AlternateContent>
      </w:r>
      <w:r w:rsidR="00EC799F">
        <w:br w:type="page"/>
      </w:r>
    </w:p>
    <w:p w14:paraId="69D5F8E5" w14:textId="16CDD306" w:rsidR="00636EE3" w:rsidRDefault="005E4F6F" w:rsidP="009607A1">
      <w:pPr>
        <w:pStyle w:val="FFLBodyText"/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300A39EB" wp14:editId="024EEC06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4703656" cy="3138220"/>
            <wp:effectExtent l="0" t="0" r="1905" b="508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30205374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3656" cy="313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96063F" w14:textId="0FB7ADF9" w:rsidR="00636EE3" w:rsidRDefault="00636EE3" w:rsidP="009607A1">
      <w:pPr>
        <w:pStyle w:val="FFLBodyText"/>
      </w:pPr>
    </w:p>
    <w:p w14:paraId="1C7090FC" w14:textId="7298C0A2" w:rsidR="000607C7" w:rsidRDefault="00C776B1" w:rsidP="00636EE3">
      <w:pPr>
        <w:rPr>
          <w:rFonts w:ascii="Arial" w:hAnsi="Arial" w:cs="Arial"/>
          <w:sz w:val="22"/>
          <w:lang w:val="en-US"/>
        </w:rPr>
      </w:pPr>
      <w:r>
        <w:rPr>
          <w:rFonts w:ascii="Arial" w:hAnsi="Arial" w:cs="Arial"/>
          <w:sz w:val="22"/>
          <w:lang w:val="en-US"/>
        </w:rPr>
        <w:t xml:space="preserve"> </w:t>
      </w:r>
      <w:r w:rsidR="00232198">
        <w:rPr>
          <w:rFonts w:ascii="Arial" w:hAnsi="Arial" w:cs="Arial"/>
          <w:sz w:val="22"/>
          <w:lang w:val="en-US"/>
        </w:rPr>
        <w:t xml:space="preserve"> </w:t>
      </w:r>
    </w:p>
    <w:p w14:paraId="676F478A" w14:textId="79AC1983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4BBD37E1" w14:textId="374C73E3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3515A335" w14:textId="7C29FE42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1A22F462" w14:textId="12EA4D5D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4A061C0F" w14:textId="50D2470F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676F37B9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30B9B0F7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5EC6B7C4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0884B159" w14:textId="5185CE88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65946052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08402473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1FC31085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195D6F66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30874E8F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51DD87C2" w14:textId="2CE6CD76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3AAE0614" w14:textId="64FCD7CC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412BF69F" w14:textId="6E77A4C3" w:rsidR="001461A2" w:rsidRDefault="0055082B" w:rsidP="00636EE3">
      <w:pPr>
        <w:rPr>
          <w:rFonts w:ascii="Arial" w:hAnsi="Arial" w:cs="Arial"/>
          <w:sz w:val="22"/>
          <w:lang w:val="en-US"/>
        </w:rPr>
      </w:pPr>
      <w:r w:rsidRPr="005A5A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0960B30" wp14:editId="2ECC8A59">
                <wp:simplePos x="0" y="0"/>
                <wp:positionH relativeFrom="column">
                  <wp:posOffset>-1005840</wp:posOffset>
                </wp:positionH>
                <wp:positionV relativeFrom="paragraph">
                  <wp:posOffset>175260</wp:posOffset>
                </wp:positionV>
                <wp:extent cx="6941185" cy="626110"/>
                <wp:effectExtent l="0" t="0" r="0" b="25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751A16" w14:textId="49F0713E" w:rsidR="005A5AEE" w:rsidRPr="0055082B" w:rsidRDefault="0055082B" w:rsidP="005A5AE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>Watching TV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60B30" id="Text Box 15" o:spid="_x0000_s1028" type="#_x0000_t202" style="position:absolute;margin-left:-79.2pt;margin-top:13.8pt;width:546.55pt;height:49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" filled="f" stroked="f" strokeweight=".5pt">
                <v:textbox>
                  <w:txbxContent>
                    <w:p w14:paraId="28751A16" w14:textId="49F0713E" w:rsidR="005A5AEE" w:rsidRPr="0055082B" w:rsidRDefault="0055082B" w:rsidP="005A5AEE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>Watching TV</w:t>
                      </w:r>
                    </w:p>
                  </w:txbxContent>
                </v:textbox>
              </v:shape>
            </w:pict>
          </mc:Fallback>
        </mc:AlternateContent>
      </w:r>
    </w:p>
    <w:p w14:paraId="4EA104EE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12471021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4B428A85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52C8E390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7FCEDD95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3E1787E7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27C57C9D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5E4A68C0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67A18628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3AA4A8C3" w14:textId="60FAAD78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59EB20D2" w14:textId="67EEFFA4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2C570C48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227EE087" w14:textId="5EEEFD5D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7878619F" w14:textId="117ABEEA" w:rsidR="001461A2" w:rsidRDefault="005E4F6F" w:rsidP="00636EE3">
      <w:pPr>
        <w:rPr>
          <w:rFonts w:ascii="Arial" w:hAnsi="Arial" w:cs="Arial"/>
          <w:sz w:val="22"/>
          <w:lang w:val="en-US"/>
        </w:rPr>
      </w:pPr>
      <w:r>
        <w:rPr>
          <w:rFonts w:ascii="Arial" w:hAnsi="Arial" w:cs="Arial"/>
          <w:noProof/>
          <w:sz w:val="22"/>
          <w:lang w:eastAsia="en-GB"/>
        </w:rPr>
        <w:drawing>
          <wp:anchor distT="0" distB="0" distL="114300" distR="114300" simplePos="0" relativeHeight="251650048" behindDoc="0" locked="0" layoutInCell="1" allowOverlap="1" wp14:anchorId="2B3908B2" wp14:editId="41702919">
            <wp:simplePos x="0" y="0"/>
            <wp:positionH relativeFrom="column">
              <wp:posOffset>88265</wp:posOffset>
            </wp:positionH>
            <wp:positionV relativeFrom="paragraph">
              <wp:posOffset>12065</wp:posOffset>
            </wp:positionV>
            <wp:extent cx="4610100" cy="307213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28450262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461503" w14:textId="3273A7B0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44A0DE7E" w14:textId="2353308E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6A846FC6" w14:textId="664A41DB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75C0DD43" w14:textId="4804CF24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02F5477C" w14:textId="3A1647D2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16C401FE" w14:textId="253037DF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788D2B9D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5ACF1BAC" w14:textId="33441C5D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56657611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0D6F4930" w14:textId="44BBFDB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01577635" w14:textId="299A5C31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135E7279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295A4DAC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086289EE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47522167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34D83583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6589B097" w14:textId="77777777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74B04EC9" w14:textId="7EF8C878" w:rsidR="001461A2" w:rsidRDefault="005E4F6F" w:rsidP="00636EE3">
      <w:pPr>
        <w:rPr>
          <w:rFonts w:ascii="Arial" w:hAnsi="Arial" w:cs="Arial"/>
          <w:sz w:val="22"/>
          <w:lang w:val="en-US"/>
        </w:rPr>
      </w:pPr>
      <w:r w:rsidRPr="005A5A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0D45F14" wp14:editId="3D807644">
                <wp:simplePos x="0" y="0"/>
                <wp:positionH relativeFrom="column">
                  <wp:posOffset>-1005840</wp:posOffset>
                </wp:positionH>
                <wp:positionV relativeFrom="paragraph">
                  <wp:posOffset>285750</wp:posOffset>
                </wp:positionV>
                <wp:extent cx="6941185" cy="626110"/>
                <wp:effectExtent l="0" t="0" r="0" b="25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767A50" w14:textId="1ECFBE3F" w:rsidR="005A5AEE" w:rsidRPr="00121F53" w:rsidRDefault="0055082B" w:rsidP="005A5AE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</w:rPr>
                              <w:t>Playing in the playground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45F14" id="Text Box 16" o:spid="_x0000_s1029" type="#_x0000_t202" style="position:absolute;margin-left:-79.2pt;margin-top:22.5pt;width:546.55pt;height:49.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" filled="f" stroked="f" strokeweight=".5pt">
                <v:textbox>
                  <w:txbxContent>
                    <w:p w14:paraId="2F767A50" w14:textId="1ECFBE3F" w:rsidR="005A5AEE" w:rsidRPr="00121F53" w:rsidRDefault="0055082B" w:rsidP="005A5AEE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</w:rPr>
                        <w:t>Playing in the playground</w:t>
                      </w:r>
                    </w:p>
                  </w:txbxContent>
                </v:textbox>
              </v:shape>
            </w:pict>
          </mc:Fallback>
        </mc:AlternateContent>
      </w:r>
    </w:p>
    <w:p w14:paraId="2ACB6C02" w14:textId="0F88467D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58FB4D49" w14:textId="0755E987" w:rsidR="001461A2" w:rsidRDefault="005E4F6F" w:rsidP="00636EE3">
      <w:pPr>
        <w:rPr>
          <w:rFonts w:ascii="Arial" w:hAnsi="Arial" w:cs="Arial"/>
          <w:sz w:val="22"/>
          <w:lang w:val="en-US"/>
        </w:rPr>
      </w:pPr>
      <w:r>
        <w:rPr>
          <w:rFonts w:ascii="Arial" w:hAnsi="Arial" w:cs="Arial"/>
          <w:noProof/>
          <w:sz w:val="22"/>
          <w:lang w:eastAsia="en-GB"/>
        </w:rPr>
        <w:lastRenderedPageBreak/>
        <w:drawing>
          <wp:anchor distT="0" distB="0" distL="114300" distR="114300" simplePos="0" relativeHeight="251651072" behindDoc="0" locked="0" layoutInCell="1" allowOverlap="1" wp14:anchorId="17916C72" wp14:editId="22B148AF">
            <wp:simplePos x="0" y="0"/>
            <wp:positionH relativeFrom="column">
              <wp:posOffset>-175869</wp:posOffset>
            </wp:positionH>
            <wp:positionV relativeFrom="paragraph">
              <wp:posOffset>7397</wp:posOffset>
            </wp:positionV>
            <wp:extent cx="4916384" cy="3253264"/>
            <wp:effectExtent l="0" t="0" r="0" b="44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4024199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6384" cy="32532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D0CB14" w14:textId="5265E580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540B84C6" w14:textId="737CAD81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58F176D8" w14:textId="41164DAA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42693148" w14:textId="28229B10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589477D0" w14:textId="578E40B9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28C1FFEC" w14:textId="076B77EF" w:rsidR="001461A2" w:rsidRDefault="001461A2" w:rsidP="00636EE3">
      <w:pPr>
        <w:rPr>
          <w:rFonts w:ascii="Arial" w:hAnsi="Arial" w:cs="Arial"/>
          <w:sz w:val="22"/>
          <w:lang w:val="en-US"/>
        </w:rPr>
      </w:pPr>
    </w:p>
    <w:p w14:paraId="40E4B5EF" w14:textId="04B72F6F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02A37611" w14:textId="44766D12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0E431D4A" w14:textId="5F6494EB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0B1D6B6" w14:textId="2389A094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1E20F66" w14:textId="232FD3D0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CDDA402" w14:textId="40702462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2930A708" w14:textId="72BA5008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09D3BC3" w14:textId="2DB45ECA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BA52F0A" w14:textId="10C98AEE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EE37B38" w14:textId="5E81AE40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006C4E9" w14:textId="7FBAA924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77B4090" w14:textId="14EF08F9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2D1243EB" w14:textId="36F7B7ED" w:rsidR="0055082B" w:rsidRDefault="0055082B" w:rsidP="00636EE3">
      <w:pPr>
        <w:rPr>
          <w:rFonts w:ascii="Arial" w:hAnsi="Arial" w:cs="Arial"/>
          <w:sz w:val="22"/>
          <w:lang w:val="en-US"/>
        </w:rPr>
      </w:pPr>
      <w:r w:rsidRPr="005A5A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09AB93C" wp14:editId="736B029D">
                <wp:simplePos x="0" y="0"/>
                <wp:positionH relativeFrom="column">
                  <wp:posOffset>-1135347</wp:posOffset>
                </wp:positionH>
                <wp:positionV relativeFrom="paragraph">
                  <wp:posOffset>282072</wp:posOffset>
                </wp:positionV>
                <wp:extent cx="6941185" cy="626110"/>
                <wp:effectExtent l="0" t="0" r="0" b="25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EC1C26C" w14:textId="38E8B88A" w:rsidR="0055082B" w:rsidRPr="0055082B" w:rsidRDefault="0055082B" w:rsidP="005508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>Skipping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AB93C" id="Text Box 11" o:spid="_x0000_s1030" type="#_x0000_t202" style="position:absolute;margin-left:-89.4pt;margin-top:22.2pt;width:546.55pt;height:49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" filled="f" stroked="f" strokeweight=".5pt">
                <v:textbox>
                  <w:txbxContent>
                    <w:p w14:paraId="2EC1C26C" w14:textId="38E8B88A" w:rsidR="0055082B" w:rsidRPr="0055082B" w:rsidRDefault="0055082B" w:rsidP="0055082B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>Skipping</w:t>
                      </w:r>
                    </w:p>
                  </w:txbxContent>
                </v:textbox>
              </v:shape>
            </w:pict>
          </mc:Fallback>
        </mc:AlternateContent>
      </w:r>
    </w:p>
    <w:p w14:paraId="71BA87B2" w14:textId="79D1FAFC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079680FF" w14:textId="51747D6F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CFCD952" w14:textId="492BC04B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2E7CD357" w14:textId="4D464147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B431E88" w14:textId="12223957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45FE84AA" w14:textId="3FDC15CF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93D8B46" w14:textId="2AA59863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2DD3E329" w14:textId="5E658C74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8CA1B6C" w14:textId="14BAEAF2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61D40BF8" w14:textId="6C9BF7B4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67A9E6A" w14:textId="006E4B53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224C652E" w14:textId="309D724F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233709C2" w14:textId="1B4EC092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9F147BD" w14:textId="736A3E96" w:rsidR="0055082B" w:rsidRDefault="00BA01E5" w:rsidP="00636EE3">
      <w:pPr>
        <w:rPr>
          <w:rFonts w:ascii="Arial" w:hAnsi="Arial" w:cs="Arial"/>
          <w:sz w:val="22"/>
          <w:lang w:val="en-US"/>
        </w:rPr>
      </w:pPr>
      <w:r>
        <w:rPr>
          <w:rFonts w:ascii="Arial" w:hAnsi="Arial" w:cs="Arial"/>
          <w:noProof/>
          <w:sz w:val="22"/>
          <w:lang w:eastAsia="en-GB"/>
        </w:rPr>
        <w:drawing>
          <wp:anchor distT="0" distB="0" distL="114300" distR="114300" simplePos="0" relativeHeight="251661312" behindDoc="0" locked="0" layoutInCell="1" allowOverlap="1" wp14:anchorId="2AE473C2" wp14:editId="15EA734A">
            <wp:simplePos x="0" y="0"/>
            <wp:positionH relativeFrom="column">
              <wp:posOffset>-176530</wp:posOffset>
            </wp:positionH>
            <wp:positionV relativeFrom="paragraph">
              <wp:posOffset>180340</wp:posOffset>
            </wp:positionV>
            <wp:extent cx="4610100" cy="3098800"/>
            <wp:effectExtent l="0" t="0" r="0" b="63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18234496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56"/>
                    <a:stretch/>
                  </pic:blipFill>
                  <pic:spPr bwMode="auto">
                    <a:xfrm>
                      <a:off x="0" y="0"/>
                      <a:ext cx="4610100" cy="309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E203D" w14:textId="0AF1A597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4F2F9395" w14:textId="5D613420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E7B08E4" w14:textId="15F181D8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868770F" w14:textId="705C6292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D82C765" w14:textId="07AFA949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0777BF4A" w14:textId="3782A7CC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00A74D63" w14:textId="2EE6B5CD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8E18F52" w14:textId="1BCE9F8B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60CB547C" w14:textId="12064B3B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3AD9E3B" w14:textId="325DCF08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3DC37A7" w14:textId="6FA30EE4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59A6138" w14:textId="60AA6295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0394C5F3" w14:textId="0D46FAE9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7146BC5" w14:textId="4A855D21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952A250" w14:textId="2CF982BA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B18EBB0" w14:textId="4B5D6BBB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9DF84D5" w14:textId="00C0D772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47320410" w14:textId="1C5A7790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91FD2A8" w14:textId="55A983FC" w:rsidR="0055082B" w:rsidRDefault="0055082B" w:rsidP="00636EE3">
      <w:pPr>
        <w:rPr>
          <w:rFonts w:ascii="Arial" w:hAnsi="Arial" w:cs="Arial"/>
          <w:sz w:val="22"/>
          <w:lang w:val="en-US"/>
        </w:rPr>
      </w:pPr>
      <w:r w:rsidRPr="005A5A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1849F1" wp14:editId="2EBC0976">
                <wp:simplePos x="0" y="0"/>
                <wp:positionH relativeFrom="column">
                  <wp:posOffset>-1205964</wp:posOffset>
                </wp:positionH>
                <wp:positionV relativeFrom="paragraph">
                  <wp:posOffset>224155</wp:posOffset>
                </wp:positionV>
                <wp:extent cx="6941185" cy="626110"/>
                <wp:effectExtent l="0" t="0" r="0" b="25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150C68" w14:textId="5F4DDCEF" w:rsidR="0055082B" w:rsidRPr="0055082B" w:rsidRDefault="0055082B" w:rsidP="005508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>Trampolining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849F1" id="Text Box 12" o:spid="_x0000_s1031" type="#_x0000_t202" style="position:absolute;margin-left:-94.95pt;margin-top:17.65pt;width:546.55pt;height:49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" filled="f" stroked="f" strokeweight=".5pt">
                <v:textbox>
                  <w:txbxContent>
                    <w:p w14:paraId="1D150C68" w14:textId="5F4DDCEF" w:rsidR="0055082B" w:rsidRPr="0055082B" w:rsidRDefault="0055082B" w:rsidP="0055082B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>Trampolining</w:t>
                      </w:r>
                    </w:p>
                  </w:txbxContent>
                </v:textbox>
              </v:shape>
            </w:pict>
          </mc:Fallback>
        </mc:AlternateContent>
      </w:r>
    </w:p>
    <w:p w14:paraId="5BB910B5" w14:textId="76316F90" w:rsidR="0055082B" w:rsidRDefault="00BA01E5" w:rsidP="00636EE3">
      <w:pPr>
        <w:rPr>
          <w:rFonts w:ascii="Arial" w:hAnsi="Arial" w:cs="Arial"/>
          <w:sz w:val="22"/>
          <w:lang w:val="en-US"/>
        </w:rPr>
      </w:pPr>
      <w:r>
        <w:rPr>
          <w:rFonts w:ascii="Arial" w:hAnsi="Arial" w:cs="Arial"/>
          <w:noProof/>
          <w:sz w:val="22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71E5C8D1" wp14:editId="6BC5612A">
            <wp:simplePos x="0" y="0"/>
            <wp:positionH relativeFrom="column">
              <wp:posOffset>-246437</wp:posOffset>
            </wp:positionH>
            <wp:positionV relativeFrom="paragraph">
              <wp:posOffset>-170180</wp:posOffset>
            </wp:positionV>
            <wp:extent cx="4918306" cy="327759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954295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8306" cy="3277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016272" w14:textId="0324ABF2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AB6C252" w14:textId="39047541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8A25D11" w14:textId="585F3A68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6AC20775" w14:textId="76856C69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D3E6900" w14:textId="60964813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0057F32C" w14:textId="67AD116C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5824D00" w14:textId="6A5B2F86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473B240F" w14:textId="46CB9A09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0BE13572" w14:textId="4533FB03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7B80902" w14:textId="63816CF7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73E2734" w14:textId="6FFD79BE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6A346921" w14:textId="723A47FB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40E86996" w14:textId="33CCF211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86F45AC" w14:textId="40D91A39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63CFC34A" w14:textId="57610F12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418C054C" w14:textId="7C86B76E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737FF2E" w14:textId="405BC6AA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BE1402D" w14:textId="58BE5096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8266229" w14:textId="56F83E4C" w:rsidR="0055082B" w:rsidRDefault="0055082B" w:rsidP="00636EE3">
      <w:pPr>
        <w:rPr>
          <w:rFonts w:ascii="Arial" w:hAnsi="Arial" w:cs="Arial"/>
          <w:sz w:val="22"/>
          <w:lang w:val="en-US"/>
        </w:rPr>
      </w:pPr>
      <w:r w:rsidRPr="005A5A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B9A5C6" wp14:editId="3AA9DBE7">
                <wp:simplePos x="0" y="0"/>
                <wp:positionH relativeFrom="column">
                  <wp:posOffset>-1151601</wp:posOffset>
                </wp:positionH>
                <wp:positionV relativeFrom="paragraph">
                  <wp:posOffset>183771</wp:posOffset>
                </wp:positionV>
                <wp:extent cx="6941185" cy="626110"/>
                <wp:effectExtent l="0" t="0" r="0" b="25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77C093C" w14:textId="635D5DDE" w:rsidR="0055082B" w:rsidRPr="0055082B" w:rsidRDefault="0055082B" w:rsidP="005508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>Climbing stairs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9A5C6" id="Text Box 13" o:spid="_x0000_s1032" type="#_x0000_t202" style="position:absolute;margin-left:-90.7pt;margin-top:14.45pt;width:546.55pt;height:4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" filled="f" stroked="f" strokeweight=".5pt">
                <v:textbox>
                  <w:txbxContent>
                    <w:p w14:paraId="277C093C" w14:textId="635D5DDE" w:rsidR="0055082B" w:rsidRPr="0055082B" w:rsidRDefault="0055082B" w:rsidP="0055082B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>Climbing stairs</w:t>
                      </w:r>
                    </w:p>
                  </w:txbxContent>
                </v:textbox>
              </v:shape>
            </w:pict>
          </mc:Fallback>
        </mc:AlternateContent>
      </w:r>
    </w:p>
    <w:p w14:paraId="54500877" w14:textId="247C7DF1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6806CCA" w14:textId="6B1F008B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F64CDBB" w14:textId="30A45D53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2C9D0E6C" w14:textId="6BD586CE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9A18E75" w14:textId="62C472AE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257061C4" w14:textId="39643580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4653256" w14:textId="3A04DC43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6782CE01" w14:textId="5F556B68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6B0664CC" w14:textId="454C124D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266FE99" w14:textId="3D63DE24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B4DF0D5" w14:textId="52FBBF8B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EF023EB" w14:textId="603D0DDD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2149D072" w14:textId="4776FBD0" w:rsidR="0055082B" w:rsidRDefault="00BA01E5" w:rsidP="00636EE3">
      <w:pPr>
        <w:rPr>
          <w:rFonts w:ascii="Arial" w:hAnsi="Arial" w:cs="Arial"/>
          <w:sz w:val="22"/>
          <w:lang w:val="en-US"/>
        </w:rPr>
      </w:pPr>
      <w:r>
        <w:rPr>
          <w:rFonts w:ascii="Arial" w:hAnsi="Arial" w:cs="Arial"/>
          <w:noProof/>
          <w:sz w:val="22"/>
          <w:lang w:eastAsia="en-GB"/>
        </w:rPr>
        <w:drawing>
          <wp:anchor distT="0" distB="0" distL="114300" distR="114300" simplePos="0" relativeHeight="251663360" behindDoc="0" locked="0" layoutInCell="1" allowOverlap="1" wp14:anchorId="30B8F33F" wp14:editId="365626D2">
            <wp:simplePos x="0" y="0"/>
            <wp:positionH relativeFrom="column">
              <wp:posOffset>-247287</wp:posOffset>
            </wp:positionH>
            <wp:positionV relativeFrom="paragraph">
              <wp:posOffset>186467</wp:posOffset>
            </wp:positionV>
            <wp:extent cx="4762005" cy="3173120"/>
            <wp:effectExtent l="0" t="0" r="635" b="825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717236839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670" cy="3180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23F74" w14:textId="0D249E64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4C68DFDE" w14:textId="352DC3BF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257A307" w14:textId="39A896E0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4744A499" w14:textId="3B7C5988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1C35CB6" w14:textId="2CABAD66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2EA27B0" w14:textId="42799A1C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45218F3" w14:textId="279395D7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63E82A40" w14:textId="0BFEC277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6089E51" w14:textId="5C2425D7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1CC8258" w14:textId="3E2BA413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2B423C1A" w14:textId="6818ABC2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5821BF4" w14:textId="51CBF039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17CB9573" w14:textId="3C24D762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6C67AA5C" w14:textId="26BB236E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44B0AD9" w14:textId="7876F91C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073FA475" w14:textId="6DE31766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3C05847D" w14:textId="17538526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7A27B41B" w14:textId="24939D21" w:rsidR="0055082B" w:rsidRDefault="0055082B" w:rsidP="00636EE3">
      <w:pPr>
        <w:rPr>
          <w:rFonts w:ascii="Arial" w:hAnsi="Arial" w:cs="Arial"/>
          <w:sz w:val="22"/>
          <w:lang w:val="en-US"/>
        </w:rPr>
      </w:pPr>
    </w:p>
    <w:p w14:paraId="5162DD51" w14:textId="58E7A1E0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7DF08BB3" w14:textId="4939F6E6" w:rsidR="00481B3A" w:rsidRDefault="00481B3A" w:rsidP="00636EE3">
      <w:pPr>
        <w:rPr>
          <w:rFonts w:ascii="Arial" w:hAnsi="Arial" w:cs="Arial"/>
          <w:sz w:val="22"/>
          <w:lang w:val="en-US"/>
        </w:rPr>
      </w:pPr>
      <w:r w:rsidRPr="005A5A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1C4EB6" wp14:editId="2055EF06">
                <wp:simplePos x="0" y="0"/>
                <wp:positionH relativeFrom="column">
                  <wp:posOffset>-1026127</wp:posOffset>
                </wp:positionH>
                <wp:positionV relativeFrom="paragraph">
                  <wp:posOffset>302895</wp:posOffset>
                </wp:positionV>
                <wp:extent cx="6941185" cy="626110"/>
                <wp:effectExtent l="0" t="0" r="0" b="25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F025EA2" w14:textId="77777777" w:rsidR="00481B3A" w:rsidRPr="0055082B" w:rsidRDefault="00481B3A" w:rsidP="00481B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>Football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C4EB6" id="Text Box 14" o:spid="_x0000_s1033" type="#_x0000_t202" style="position:absolute;margin-left:-80.8pt;margin-top:23.85pt;width:546.55pt;height:4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" filled="f" stroked="f" strokeweight=".5pt">
                <v:textbox>
                  <w:txbxContent>
                    <w:p w14:paraId="2F025EA2" w14:textId="77777777" w:rsidR="00481B3A" w:rsidRPr="0055082B" w:rsidRDefault="00481B3A" w:rsidP="00481B3A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>Football</w:t>
                      </w:r>
                    </w:p>
                  </w:txbxContent>
                </v:textbox>
              </v:shape>
            </w:pict>
          </mc:Fallback>
        </mc:AlternateContent>
      </w:r>
    </w:p>
    <w:p w14:paraId="272A4F70" w14:textId="59432945" w:rsidR="00481B3A" w:rsidRDefault="00BA01E5" w:rsidP="00636EE3">
      <w:pPr>
        <w:rPr>
          <w:rFonts w:ascii="Arial" w:hAnsi="Arial" w:cs="Arial"/>
          <w:sz w:val="22"/>
          <w:lang w:val="en-US"/>
        </w:rPr>
      </w:pPr>
      <w:r>
        <w:rPr>
          <w:rFonts w:ascii="Arial" w:hAnsi="Arial" w:cs="Arial"/>
          <w:noProof/>
          <w:sz w:val="22"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5008C881" wp14:editId="1478F2D3">
            <wp:simplePos x="0" y="0"/>
            <wp:positionH relativeFrom="column">
              <wp:posOffset>-243320</wp:posOffset>
            </wp:positionH>
            <wp:positionV relativeFrom="paragraph">
              <wp:posOffset>-123586</wp:posOffset>
            </wp:positionV>
            <wp:extent cx="4929864" cy="3277589"/>
            <wp:effectExtent l="0" t="0" r="4445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hutterstock_111035756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9864" cy="32775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FF854" w14:textId="2E950012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288B362A" w14:textId="51F8AD18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7ED48AF7" w14:textId="6721F30C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54113170" w14:textId="261738BB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5322E68F" w14:textId="74349FE8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0CDDFAA9" w14:textId="43CC2169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23932FDD" w14:textId="75F21A1B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74E5189D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2E456287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53DF2F93" w14:textId="2DD180B3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68E00E74" w14:textId="73B97016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7489E502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2B72C66A" w14:textId="3E015A7A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26459CB7" w14:textId="34DB447B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631804B2" w14:textId="139A25BF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560664F0" w14:textId="18923F91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129B011A" w14:textId="76778761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29F661BA" w14:textId="7BA0CBB0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054064A7" w14:textId="62B31B51" w:rsidR="00481B3A" w:rsidRDefault="00BA01E5" w:rsidP="00636EE3">
      <w:pPr>
        <w:rPr>
          <w:rFonts w:ascii="Arial" w:hAnsi="Arial" w:cs="Arial"/>
          <w:sz w:val="22"/>
          <w:lang w:val="en-US"/>
        </w:rPr>
      </w:pPr>
      <w:r w:rsidRPr="00481B3A">
        <w:rPr>
          <w:rFonts w:ascii="Arial" w:hAnsi="Arial" w:cs="Arial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05E71AA" wp14:editId="33CF3378">
                <wp:simplePos x="0" y="0"/>
                <wp:positionH relativeFrom="column">
                  <wp:posOffset>-896653</wp:posOffset>
                </wp:positionH>
                <wp:positionV relativeFrom="paragraph">
                  <wp:posOffset>202953</wp:posOffset>
                </wp:positionV>
                <wp:extent cx="6941185" cy="626110"/>
                <wp:effectExtent l="0" t="0" r="0" b="25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EAF9B01" w14:textId="31379D02" w:rsidR="00481B3A" w:rsidRPr="0055082B" w:rsidRDefault="00BA01E5" w:rsidP="00481B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>Sleeping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E71AA" id="Text Box 17" o:spid="_x0000_s1034" type="#_x0000_t202" style="position:absolute;margin-left:-70.6pt;margin-top:16pt;width:546.55pt;height:49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" filled="f" stroked="f" strokeweight=".5pt">
                <v:textbox>
                  <w:txbxContent>
                    <w:p w14:paraId="3EAF9B01" w14:textId="31379D02" w:rsidR="00481B3A" w:rsidRPr="0055082B" w:rsidRDefault="00BA01E5" w:rsidP="00481B3A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>Sleeping</w:t>
                      </w:r>
                    </w:p>
                  </w:txbxContent>
                </v:textbox>
              </v:shape>
            </w:pict>
          </mc:Fallback>
        </mc:AlternateContent>
      </w:r>
    </w:p>
    <w:p w14:paraId="1708551B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08D8494F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535FAC73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3925283B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596E2FA2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06D28505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5FDCD97F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12495AD6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2F0C0A14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44457EDE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327A794B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3F4828F7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20CB5D05" w14:textId="254181FC" w:rsidR="00481B3A" w:rsidRDefault="00A157B1" w:rsidP="00636EE3">
      <w:pPr>
        <w:rPr>
          <w:rFonts w:ascii="Arial" w:hAnsi="Arial" w:cs="Arial"/>
          <w:sz w:val="22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CAAFE16" wp14:editId="4358F4FA">
            <wp:simplePos x="0" y="0"/>
            <wp:positionH relativeFrom="column">
              <wp:posOffset>-247287</wp:posOffset>
            </wp:positionH>
            <wp:positionV relativeFrom="paragraph">
              <wp:posOffset>115214</wp:posOffset>
            </wp:positionV>
            <wp:extent cx="4808975" cy="3230089"/>
            <wp:effectExtent l="0" t="0" r="0" b="8890"/>
            <wp:wrapNone/>
            <wp:docPr id="22" name="Picture 22" descr="S:\Shared\EDUCATION TEAM FILES\Photographs Oct 2018 onwards\Medium size photos\People\pupil wri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Shared\EDUCATION TEAM FILES\Photographs Oct 2018 onwards\Medium size photos\People\pupil writing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46" cy="323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857837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74012B7E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75F0B131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1088CFC1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3D37E2F7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3E856A4F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6C4ACEB4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5FB5547E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5C4EE8D2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4486023B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213859BF" w14:textId="77777777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5F7947F4" w14:textId="25248D95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43F11B3A" w14:textId="2C9816F4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60D0B494" w14:textId="7F45F518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613DC78E" w14:textId="7C6346BB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136593DA" w14:textId="745E706F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6A3B26E5" w14:textId="1D7CB602" w:rsidR="00481B3A" w:rsidRDefault="00481B3A" w:rsidP="00636EE3">
      <w:pPr>
        <w:rPr>
          <w:rFonts w:ascii="Arial" w:hAnsi="Arial" w:cs="Arial"/>
          <w:sz w:val="22"/>
          <w:lang w:val="en-US"/>
        </w:rPr>
      </w:pPr>
    </w:p>
    <w:p w14:paraId="1D28F986" w14:textId="6DC8C590" w:rsidR="00E02287" w:rsidRDefault="00E02287" w:rsidP="00636EE3">
      <w:pPr>
        <w:rPr>
          <w:rFonts w:ascii="Arial" w:hAnsi="Arial" w:cs="Arial"/>
          <w:sz w:val="22"/>
          <w:lang w:val="en-US"/>
        </w:rPr>
      </w:pPr>
    </w:p>
    <w:p w14:paraId="1CB12DAC" w14:textId="1868F855" w:rsidR="00E02287" w:rsidRDefault="00E02287" w:rsidP="00636EE3">
      <w:pPr>
        <w:rPr>
          <w:rFonts w:ascii="Arial" w:hAnsi="Arial" w:cs="Arial"/>
          <w:sz w:val="22"/>
          <w:lang w:val="en-US"/>
        </w:rPr>
      </w:pPr>
    </w:p>
    <w:p w14:paraId="0E44FC68" w14:textId="6112B1F2" w:rsidR="00481B3A" w:rsidRDefault="00E02287" w:rsidP="00636EE3">
      <w:pPr>
        <w:rPr>
          <w:rFonts w:ascii="Arial" w:hAnsi="Arial" w:cs="Arial"/>
          <w:sz w:val="22"/>
          <w:lang w:val="en-US"/>
        </w:rPr>
      </w:pPr>
      <w:r w:rsidRPr="00481B3A">
        <w:rPr>
          <w:rFonts w:ascii="Arial" w:hAnsi="Arial" w:cs="Arial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912F4B" wp14:editId="020A564C">
                <wp:simplePos x="0" y="0"/>
                <wp:positionH relativeFrom="column">
                  <wp:posOffset>-842620</wp:posOffset>
                </wp:positionH>
                <wp:positionV relativeFrom="paragraph">
                  <wp:posOffset>268168</wp:posOffset>
                </wp:positionV>
                <wp:extent cx="6941185" cy="626110"/>
                <wp:effectExtent l="0" t="0" r="0" b="25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E76A287" w14:textId="196E7BC1" w:rsidR="00481B3A" w:rsidRPr="0055082B" w:rsidRDefault="00481B3A" w:rsidP="00481B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 xml:space="preserve">Writing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12F4B" id="Text Box 18" o:spid="_x0000_s1035" type="#_x0000_t202" style="position:absolute;margin-left:-66.35pt;margin-top:21.1pt;width:546.55pt;height:4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" filled="f" stroked="f" strokeweight=".5pt">
                <v:textbox>
                  <w:txbxContent>
                    <w:p w14:paraId="5E76A287" w14:textId="196E7BC1" w:rsidR="00481B3A" w:rsidRPr="0055082B" w:rsidRDefault="00481B3A" w:rsidP="00481B3A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 xml:space="preserve">Writing </w:t>
                      </w:r>
                    </w:p>
                  </w:txbxContent>
                </v:textbox>
              </v:shape>
            </w:pict>
          </mc:Fallback>
        </mc:AlternateContent>
      </w:r>
    </w:p>
    <w:p w14:paraId="49576697" w14:textId="0D5701A8" w:rsidR="00481B3A" w:rsidRDefault="00A157B1" w:rsidP="00636EE3">
      <w:pPr>
        <w:rPr>
          <w:rFonts w:ascii="Arial" w:hAnsi="Arial" w:cs="Arial"/>
          <w:sz w:val="22"/>
          <w:lang w:val="en-US"/>
        </w:rPr>
      </w:pPr>
      <w:r>
        <w:rPr>
          <w:rFonts w:ascii="Arial" w:hAnsi="Arial" w:cs="Arial"/>
          <w:noProof/>
          <w:sz w:val="22"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 wp14:anchorId="2CE41644" wp14:editId="6A3AF7DF">
            <wp:simplePos x="0" y="0"/>
            <wp:positionH relativeFrom="column">
              <wp:posOffset>-223536</wp:posOffset>
            </wp:positionH>
            <wp:positionV relativeFrom="paragraph">
              <wp:posOffset>-40219</wp:posOffset>
            </wp:positionV>
            <wp:extent cx="4826999" cy="3241963"/>
            <wp:effectExtent l="0" t="0" r="0" b="0"/>
            <wp:wrapNone/>
            <wp:docPr id="23" name="Picture 23" descr="S:\Shared\EDUCATION TEAM FILES\Photographs Oct 2018 onwards\shutterstock_201973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Shared\EDUCATION TEAM FILES\Photographs Oct 2018 onwards\shutterstock_20197391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643" cy="324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80480B" w14:textId="46217A20" w:rsidR="0055082B" w:rsidRPr="00636EE3" w:rsidRDefault="00A157B1" w:rsidP="00636EE3">
      <w:pPr>
        <w:rPr>
          <w:rFonts w:ascii="Arial" w:hAnsi="Arial" w:cs="Arial"/>
          <w:sz w:val="22"/>
          <w:lang w:val="en-US"/>
        </w:rPr>
      </w:pPr>
      <w:r>
        <w:rPr>
          <w:rFonts w:ascii="Arial" w:hAnsi="Arial" w:cs="Arial"/>
          <w:noProof/>
          <w:sz w:val="22"/>
          <w:lang w:eastAsia="en-GB"/>
        </w:rPr>
        <w:drawing>
          <wp:anchor distT="0" distB="0" distL="114300" distR="114300" simplePos="0" relativeHeight="251668480" behindDoc="0" locked="0" layoutInCell="1" allowOverlap="1" wp14:anchorId="51004B8F" wp14:editId="285C4D35">
            <wp:simplePos x="0" y="0"/>
            <wp:positionH relativeFrom="column">
              <wp:posOffset>-295134</wp:posOffset>
            </wp:positionH>
            <wp:positionV relativeFrom="paragraph">
              <wp:posOffset>5000468</wp:posOffset>
            </wp:positionV>
            <wp:extent cx="4953635" cy="3300730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284501753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635" cy="330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01E5" w:rsidRPr="00E02287">
        <w:rPr>
          <w:rFonts w:ascii="Arial" w:hAnsi="Arial" w:cs="Arial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499CDFC" wp14:editId="290F0FBC">
                <wp:simplePos x="0" y="0"/>
                <wp:positionH relativeFrom="column">
                  <wp:posOffset>-1025228</wp:posOffset>
                </wp:positionH>
                <wp:positionV relativeFrom="paragraph">
                  <wp:posOffset>3153162</wp:posOffset>
                </wp:positionV>
                <wp:extent cx="6941185" cy="626110"/>
                <wp:effectExtent l="0" t="0" r="0" b="25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F06FAE4" w14:textId="79A6D2FA" w:rsidR="00E02287" w:rsidRPr="0055082B" w:rsidRDefault="00E02287" w:rsidP="00E0228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>S</w:t>
                            </w:r>
                            <w:r w:rsidR="00BA01E5"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>wimming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9CDFC" id="Text Box 19" o:spid="_x0000_s1036" type="#_x0000_t202" style="position:absolute;margin-left:-80.75pt;margin-top:248.3pt;width:546.55pt;height:49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" filled="f" stroked="f" strokeweight=".5pt">
                <v:textbox>
                  <w:txbxContent>
                    <w:p w14:paraId="3F06FAE4" w14:textId="79A6D2FA" w:rsidR="00E02287" w:rsidRPr="0055082B" w:rsidRDefault="00E02287" w:rsidP="00E02287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>S</w:t>
                      </w:r>
                      <w:r w:rsidR="00BA01E5"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>wimming</w:t>
                      </w: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02287" w:rsidRPr="00E02287">
        <w:rPr>
          <w:rFonts w:ascii="Arial" w:hAnsi="Arial" w:cs="Arial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C12C3B2" wp14:editId="68A3F863">
                <wp:simplePos x="0" y="0"/>
                <wp:positionH relativeFrom="column">
                  <wp:posOffset>-591820</wp:posOffset>
                </wp:positionH>
                <wp:positionV relativeFrom="paragraph">
                  <wp:posOffset>8412480</wp:posOffset>
                </wp:positionV>
                <wp:extent cx="6941185" cy="626110"/>
                <wp:effectExtent l="0" t="0" r="0" b="25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85" cy="626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BBA5402" w14:textId="5ECE2766" w:rsidR="00E02287" w:rsidRPr="0055082B" w:rsidRDefault="00E02287" w:rsidP="00E0228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36"/>
                                <w:lang w:val="en-US"/>
                              </w:rPr>
                              <w:t>Running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2C3B2" id="Text Box 21" o:spid="_x0000_s1037" type="#_x0000_t202" style="position:absolute;margin-left:-46.6pt;margin-top:662.4pt;width:546.55pt;height:49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" filled="f" stroked="f" strokeweight=".5pt">
                <v:textbox>
                  <w:txbxContent>
                    <w:p w14:paraId="1BBA5402" w14:textId="5ECE2766" w:rsidR="00E02287" w:rsidRPr="0055082B" w:rsidRDefault="00E02287" w:rsidP="00E02287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36"/>
                          <w:lang w:val="en-US"/>
                        </w:rPr>
                        <w:t>Running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5082B" w:rsidRPr="00636EE3" w:rsidSect="00636EE3">
      <w:headerReference w:type="default" r:id="rId20"/>
      <w:footerReference w:type="default" r:id="rId21"/>
      <w:headerReference w:type="first" r:id="rId22"/>
      <w:footerReference w:type="first" r:id="rId23"/>
      <w:pgSz w:w="11900" w:h="16840"/>
      <w:pgMar w:top="851" w:right="1418" w:bottom="2268" w:left="1418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B1DE68" w14:textId="77777777" w:rsidR="008D3641" w:rsidRDefault="008D3641" w:rsidP="00A11D46">
      <w:r>
        <w:separator/>
      </w:r>
    </w:p>
  </w:endnote>
  <w:endnote w:type="continuationSeparator" w:id="0">
    <w:p w14:paraId="5C3300F2" w14:textId="77777777" w:rsidR="008D3641" w:rsidRDefault="008D3641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-Roman">
    <w:altName w:val="Times"/>
    <w:charset w:val="00"/>
    <w:family w:val="auto"/>
    <w:pitch w:val="variable"/>
    <w:sig w:usb0="00000003" w:usb1="00000000" w:usb2="00000000" w:usb3="00000000" w:csb0="00000001" w:csb1="00000000"/>
  </w:font>
  <w:font w:name="ArialMT">
    <w:altName w:val="Times New Roman"/>
    <w:charset w:val="00"/>
    <w:family w:val="auto"/>
    <w:pitch w:val="variable"/>
    <w:sig w:usb0="00000000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6E645C56" w:rsidR="00190FAE" w:rsidRPr="00190FAE" w:rsidRDefault="00426DF9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708416" behindDoc="1" locked="0" layoutInCell="1" allowOverlap="1" wp14:anchorId="6037DBD6" wp14:editId="03DE7165">
                  <wp:simplePos x="0" y="0"/>
                  <wp:positionH relativeFrom="column">
                    <wp:posOffset>-590278</wp:posOffset>
                  </wp:positionH>
                  <wp:positionV relativeFrom="page">
                    <wp:posOffset>10141585</wp:posOffset>
                  </wp:positionV>
                  <wp:extent cx="2198370" cy="251460"/>
                  <wp:effectExtent l="0" t="0" r="11430" b="2540"/>
                  <wp:wrapNone/>
                  <wp:docPr id="1" name="Text Box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2198370" cy="25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D69B83" w14:textId="5920A092" w:rsidR="00426DF9" w:rsidRPr="00E82449" w:rsidRDefault="00426DF9" w:rsidP="00426DF9">
                              <w:pPr>
                                <w:pStyle w:val="BasicParagraph"/>
                                <w:tabs>
                                  <w:tab w:val="left" w:pos="170"/>
                                  <w:tab w:val="left" w:pos="340"/>
                                  <w:tab w:val="left" w:pos="510"/>
                                </w:tabs>
                                <w:suppressAutoHyphens/>
                                <w:spacing w:line="240" w:lineRule="auto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E8244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© Food – a fact of life </w:t>
                              </w:r>
                              <w:r w:rsidR="00E82449" w:rsidRPr="00E8244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6037DBD6"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41" type="#_x0000_t202" style="position:absolute;left:0;text-align:left;margin-left:-46.5pt;margin-top:798.55pt;width:173.1pt;height:19.8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" filled="f" stroked="f">
                  <v:textbox inset="10mm,0,0,0">
                    <w:txbxContent>
                      <w:p w14:paraId="7DD69B83" w14:textId="5920A092" w:rsidR="00426DF9" w:rsidRPr="00E82449" w:rsidRDefault="00426DF9" w:rsidP="00426DF9">
                        <w:pPr>
                          <w:pStyle w:val="BasicParagraph"/>
                          <w:tabs>
                            <w:tab w:val="left" w:pos="170"/>
                            <w:tab w:val="left" w:pos="340"/>
                            <w:tab w:val="left" w:pos="510"/>
                          </w:tabs>
                          <w:suppressAutoHyphens/>
                          <w:spacing w:line="240" w:lineRule="auto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E8244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© Food – a fact of life </w:t>
                        </w:r>
                        <w:r w:rsidR="00E82449" w:rsidRPr="00E8244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2019</w:t>
                        </w:r>
                      </w:p>
                    </w:txbxContent>
                  </v:textbox>
                  <w10:wrap anchory="page"/>
                </v:shape>
              </w:pict>
            </mc:Fallback>
          </mc:AlternateContent>
        </w: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709440" behindDoc="1" locked="0" layoutInCell="1" allowOverlap="1" wp14:anchorId="579D8139" wp14:editId="42A581B6">
                  <wp:simplePos x="0" y="0"/>
                  <wp:positionH relativeFrom="column">
                    <wp:posOffset>7159262</wp:posOffset>
                  </wp:positionH>
                  <wp:positionV relativeFrom="page">
                    <wp:posOffset>5677535</wp:posOffset>
                  </wp:positionV>
                  <wp:extent cx="2996565" cy="251460"/>
                  <wp:effectExtent l="0" t="0" r="0" b="2540"/>
                  <wp:wrapNone/>
                  <wp:docPr id="5" name="Text Box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2996565" cy="25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18F1C5" w14:textId="77777777" w:rsidR="00426DF9" w:rsidRPr="00426DF9" w:rsidRDefault="00426DF9" w:rsidP="00426DF9">
                              <w:pPr>
                                <w:pStyle w:val="BasicParagraph"/>
                                <w:tabs>
                                  <w:tab w:val="left" w:pos="170"/>
                                  <w:tab w:val="left" w:pos="340"/>
                                  <w:tab w:val="left" w:pos="510"/>
                                </w:tabs>
                                <w:suppressAutoHyphens/>
                                <w:spacing w:line="240" w:lineRule="auto"/>
                                <w:jc w:val="right"/>
                                <w:rPr>
                                  <w:rFonts w:ascii="ArialMT" w:hAnsi="ArialMT" w:cs="ArialMT"/>
                                  <w:sz w:val="20"/>
                                  <w:szCs w:val="20"/>
                                </w:rPr>
                              </w:pPr>
                              <w:r w:rsidRPr="00426DF9">
                                <w:rPr>
                                  <w:rFonts w:ascii="ArialMT" w:hAnsi="ArialMT" w:cs="ArialMT"/>
                                  <w:sz w:val="20"/>
                                  <w:szCs w:val="20"/>
                                </w:rPr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360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579D8139" id="Text Box 5" o:spid="_x0000_s1042" type="#_x0000_t202" style="position:absolute;left:0;text-align:left;margin-left:563.7pt;margin-top:447.05pt;width:235.95pt;height:19.8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" filled="f" stroked="f">
                  <v:textbox inset="0,0,10mm,0">
                    <w:txbxContent>
                      <w:p w14:paraId="2D18F1C5" w14:textId="77777777" w:rsidR="00426DF9" w:rsidRPr="00426DF9" w:rsidRDefault="00426DF9" w:rsidP="00426DF9">
                        <w:pPr>
                          <w:pStyle w:val="BasicParagraph"/>
                          <w:tabs>
                            <w:tab w:val="left" w:pos="170"/>
                            <w:tab w:val="left" w:pos="340"/>
                            <w:tab w:val="left" w:pos="510"/>
                          </w:tabs>
                          <w:suppressAutoHyphens/>
                          <w:spacing w:line="240" w:lineRule="auto"/>
                          <w:jc w:val="right"/>
                          <w:rPr>
                            <w:rFonts w:ascii="ArialMT" w:hAnsi="ArialMT" w:cs="ArialMT"/>
                            <w:sz w:val="20"/>
                            <w:szCs w:val="20"/>
                          </w:rPr>
                        </w:pPr>
                        <w:r w:rsidRPr="00426DF9">
                          <w:rPr>
                            <w:rFonts w:ascii="ArialMT" w:hAnsi="ArialMT" w:cs="ArialMT"/>
                            <w:sz w:val="20"/>
                            <w:szCs w:val="20"/>
                          </w:rPr>
                          <w:t>www.foodafactoflife.org.uk</w:t>
                        </w:r>
                      </w:p>
                    </w:txbxContent>
                  </v:textbox>
                  <w10:wrap anchory="page"/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6F5029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B3A90C6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B54E2" w14:textId="4EDE0589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3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71148FDE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2018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44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" filled="f" stroked="f">
              <v:textbox inset="0,0,0,0">
                <w:txbxContent>
                  <w:p w14:paraId="1A64291C" w14:textId="71148FDE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2018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636EE3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75A579" w14:textId="77777777" w:rsidR="008D3641" w:rsidRDefault="008D3641" w:rsidP="00A11D46">
      <w:r>
        <w:separator/>
      </w:r>
    </w:p>
  </w:footnote>
  <w:footnote w:type="continuationSeparator" w:id="0">
    <w:p w14:paraId="49234830" w14:textId="77777777" w:rsidR="008D3641" w:rsidRDefault="008D3641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CFDA0" w14:textId="3D8AFA9E" w:rsidR="00A11D46" w:rsidRDefault="00E628FB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D54CDE" wp14:editId="17BD4AC7">
          <wp:simplePos x="0" y="0"/>
          <wp:positionH relativeFrom="column">
            <wp:posOffset>-900430</wp:posOffset>
          </wp:positionH>
          <wp:positionV relativeFrom="page">
            <wp:posOffset>59</wp:posOffset>
          </wp:positionV>
          <wp:extent cx="7559675" cy="10693282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Card 16_Age 3-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2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6DF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1" locked="0" layoutInCell="1" allowOverlap="1" wp14:anchorId="60A756A7" wp14:editId="6421E336">
              <wp:simplePos x="0" y="0"/>
              <wp:positionH relativeFrom="column">
                <wp:posOffset>3354705</wp:posOffset>
              </wp:positionH>
              <wp:positionV relativeFrom="page">
                <wp:posOffset>4790440</wp:posOffset>
              </wp:positionV>
              <wp:extent cx="2996565" cy="251460"/>
              <wp:effectExtent l="0" t="0" r="0" b="2540"/>
              <wp:wrapNone/>
              <wp:docPr id="20" name="Text Box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96565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2E527C" w14:textId="77777777" w:rsidR="00C82DB8" w:rsidRPr="00E82449" w:rsidRDefault="00C82DB8" w:rsidP="00C82DB8">
                          <w:pPr>
                            <w:pStyle w:val="BasicParagraph"/>
                            <w:tabs>
                              <w:tab w:val="left" w:pos="170"/>
                              <w:tab w:val="left" w:pos="340"/>
                              <w:tab w:val="left" w:pos="510"/>
                            </w:tabs>
                            <w:suppressAutoHyphens/>
                            <w:spacing w:line="240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E824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360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A756A7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38" type="#_x0000_t202" style="position:absolute;left:0;text-align:left;margin-left:264.15pt;margin-top:377.2pt;width:235.95pt;height:19.8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" filled="f" stroked="f">
              <v:textbox inset="0,0,10mm,0">
                <w:txbxContent>
                  <w:p w14:paraId="7F2E527C" w14:textId="77777777" w:rsidR="00C82DB8" w:rsidRPr="00E82449" w:rsidRDefault="00C82DB8" w:rsidP="00C82DB8">
                    <w:pPr>
                      <w:pStyle w:val="BasicParagraph"/>
                      <w:tabs>
                        <w:tab w:val="left" w:pos="170"/>
                        <w:tab w:val="left" w:pos="340"/>
                        <w:tab w:val="left" w:pos="510"/>
                      </w:tabs>
                      <w:suppressAutoHyphens/>
                      <w:spacing w:line="240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E82449">
                      <w:rPr>
                        <w:rFonts w:ascii="Arial" w:hAnsi="Arial" w:cs="Arial"/>
                        <w:sz w:val="20"/>
                        <w:szCs w:val="20"/>
                      </w:rPr>
                      <w:t>www.foodafactoflife.org.uk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426DF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11488" behindDoc="1" locked="0" layoutInCell="1" allowOverlap="1" wp14:anchorId="5274E515" wp14:editId="183C80B2">
              <wp:simplePos x="0" y="0"/>
              <wp:positionH relativeFrom="column">
                <wp:posOffset>3354705</wp:posOffset>
              </wp:positionH>
              <wp:positionV relativeFrom="page">
                <wp:posOffset>10141585</wp:posOffset>
              </wp:positionV>
              <wp:extent cx="2996565" cy="251460"/>
              <wp:effectExtent l="0" t="0" r="0" b="254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96565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84FD56" w14:textId="77777777" w:rsidR="00426DF9" w:rsidRPr="00E82449" w:rsidRDefault="00426DF9" w:rsidP="00426DF9">
                          <w:pPr>
                            <w:pStyle w:val="BasicParagraph"/>
                            <w:tabs>
                              <w:tab w:val="left" w:pos="170"/>
                              <w:tab w:val="left" w:pos="340"/>
                              <w:tab w:val="left" w:pos="510"/>
                            </w:tabs>
                            <w:suppressAutoHyphens/>
                            <w:spacing w:line="240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E824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360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74E515" id="Text Box 6" o:spid="_x0000_s1039" type="#_x0000_t202" style="position:absolute;left:0;text-align:left;margin-left:264.15pt;margin-top:798.55pt;width:235.95pt;height:19.8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" filled="f" stroked="f">
              <v:textbox inset="0,0,10mm,0">
                <w:txbxContent>
                  <w:p w14:paraId="0284FD56" w14:textId="77777777" w:rsidR="00426DF9" w:rsidRPr="00E82449" w:rsidRDefault="00426DF9" w:rsidP="00426DF9">
                    <w:pPr>
                      <w:pStyle w:val="BasicParagraph"/>
                      <w:tabs>
                        <w:tab w:val="left" w:pos="170"/>
                        <w:tab w:val="left" w:pos="340"/>
                        <w:tab w:val="left" w:pos="510"/>
                      </w:tabs>
                      <w:suppressAutoHyphens/>
                      <w:spacing w:line="240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E82449">
                      <w:rPr>
                        <w:rFonts w:ascii="Arial" w:hAnsi="Arial" w:cs="Arial"/>
                        <w:sz w:val="20"/>
                        <w:szCs w:val="20"/>
                      </w:rPr>
                      <w:t>www.foodafactoflife.org.uk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426DF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1792" behindDoc="1" locked="0" layoutInCell="1" allowOverlap="1" wp14:anchorId="0E60D8FD" wp14:editId="7390C858">
              <wp:simplePos x="0" y="0"/>
              <wp:positionH relativeFrom="column">
                <wp:posOffset>-589643</wp:posOffset>
              </wp:positionH>
              <wp:positionV relativeFrom="page">
                <wp:posOffset>4790440</wp:posOffset>
              </wp:positionV>
              <wp:extent cx="2198370" cy="251460"/>
              <wp:effectExtent l="0" t="0" r="11430" b="254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9837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97A287" w14:textId="375AB95B" w:rsidR="00C82DB8" w:rsidRPr="00E82449" w:rsidRDefault="00C82DB8" w:rsidP="00C82DB8">
                          <w:pPr>
                            <w:pStyle w:val="BasicParagraph"/>
                            <w:tabs>
                              <w:tab w:val="left" w:pos="170"/>
                              <w:tab w:val="left" w:pos="340"/>
                              <w:tab w:val="left" w:pos="510"/>
                            </w:tabs>
                            <w:suppressAutoHyphens/>
                            <w:spacing w:line="240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E824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© Food – a fact of life </w:t>
                          </w:r>
                          <w:r w:rsidR="00E824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2019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3600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60D8FD" id="Text Box 9" o:spid="_x0000_s1040" type="#_x0000_t202" style="position:absolute;left:0;text-align:left;margin-left:-46.45pt;margin-top:377.2pt;width:173.1pt;height:19.8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" filled="f" stroked="f">
              <v:textbox inset="10mm,0,0,0">
                <w:txbxContent>
                  <w:p w14:paraId="0C97A287" w14:textId="375AB95B" w:rsidR="00C82DB8" w:rsidRPr="00E82449" w:rsidRDefault="00C82DB8" w:rsidP="00C82DB8">
                    <w:pPr>
                      <w:pStyle w:val="BasicParagraph"/>
                      <w:tabs>
                        <w:tab w:val="left" w:pos="170"/>
                        <w:tab w:val="left" w:pos="340"/>
                        <w:tab w:val="left" w:pos="510"/>
                      </w:tabs>
                      <w:suppressAutoHyphens/>
                      <w:spacing w:line="240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E824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© Food – a fact of life </w:t>
                    </w:r>
                    <w:r w:rsidR="00E82449">
                      <w:rPr>
                        <w:rFonts w:ascii="Arial" w:hAnsi="Arial" w:cs="Arial"/>
                        <w:sz w:val="20"/>
                        <w:szCs w:val="20"/>
                      </w:rPr>
                      <w:t>2019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3C134" w14:textId="5256479F" w:rsidR="00A11D46" w:rsidRPr="009607A1" w:rsidRDefault="009607A1" w:rsidP="009607A1"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63B4E4C7">
          <wp:simplePos x="0" y="0"/>
          <wp:positionH relativeFrom="column">
            <wp:posOffset>-909222</wp:posOffset>
          </wp:positionH>
          <wp:positionV relativeFrom="paragraph">
            <wp:posOffset>-431799</wp:posOffset>
          </wp:positionV>
          <wp:extent cx="7558767" cy="10691997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7" cy="106919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CF"/>
    <w:rsid w:val="00026DEC"/>
    <w:rsid w:val="000607C7"/>
    <w:rsid w:val="000A2E0C"/>
    <w:rsid w:val="000F4AE6"/>
    <w:rsid w:val="001461A2"/>
    <w:rsid w:val="001708B3"/>
    <w:rsid w:val="00173E4C"/>
    <w:rsid w:val="00190FAE"/>
    <w:rsid w:val="001D7B2A"/>
    <w:rsid w:val="00207670"/>
    <w:rsid w:val="00216B09"/>
    <w:rsid w:val="00232198"/>
    <w:rsid w:val="0023298F"/>
    <w:rsid w:val="003D43C9"/>
    <w:rsid w:val="003D5E2F"/>
    <w:rsid w:val="003F5880"/>
    <w:rsid w:val="0040204D"/>
    <w:rsid w:val="004031F1"/>
    <w:rsid w:val="00407274"/>
    <w:rsid w:val="00426DF9"/>
    <w:rsid w:val="0043230E"/>
    <w:rsid w:val="00471EF8"/>
    <w:rsid w:val="00481B3A"/>
    <w:rsid w:val="004D42CC"/>
    <w:rsid w:val="004D79EB"/>
    <w:rsid w:val="00513C03"/>
    <w:rsid w:val="0055082B"/>
    <w:rsid w:val="00583522"/>
    <w:rsid w:val="005A0339"/>
    <w:rsid w:val="005A5AEE"/>
    <w:rsid w:val="005B23EC"/>
    <w:rsid w:val="005E4F6F"/>
    <w:rsid w:val="00603780"/>
    <w:rsid w:val="00636EE3"/>
    <w:rsid w:val="006662CD"/>
    <w:rsid w:val="00674669"/>
    <w:rsid w:val="006F5029"/>
    <w:rsid w:val="00740BD7"/>
    <w:rsid w:val="0075606F"/>
    <w:rsid w:val="00764FD2"/>
    <w:rsid w:val="00791435"/>
    <w:rsid w:val="007A64E1"/>
    <w:rsid w:val="007D28E1"/>
    <w:rsid w:val="007F0297"/>
    <w:rsid w:val="00862629"/>
    <w:rsid w:val="008D3641"/>
    <w:rsid w:val="00927601"/>
    <w:rsid w:val="0093502B"/>
    <w:rsid w:val="009360DC"/>
    <w:rsid w:val="009607A1"/>
    <w:rsid w:val="00984BFE"/>
    <w:rsid w:val="00A11D46"/>
    <w:rsid w:val="00A157B1"/>
    <w:rsid w:val="00A623DB"/>
    <w:rsid w:val="00A86C75"/>
    <w:rsid w:val="00A90BFF"/>
    <w:rsid w:val="00AD4367"/>
    <w:rsid w:val="00AE488E"/>
    <w:rsid w:val="00AE7974"/>
    <w:rsid w:val="00B06964"/>
    <w:rsid w:val="00B6761D"/>
    <w:rsid w:val="00BA01E5"/>
    <w:rsid w:val="00BA5ED0"/>
    <w:rsid w:val="00C27CD8"/>
    <w:rsid w:val="00C346FC"/>
    <w:rsid w:val="00C46085"/>
    <w:rsid w:val="00C46EF9"/>
    <w:rsid w:val="00C56155"/>
    <w:rsid w:val="00C776B1"/>
    <w:rsid w:val="00C82DB8"/>
    <w:rsid w:val="00C94A2D"/>
    <w:rsid w:val="00C97A5C"/>
    <w:rsid w:val="00CA5D06"/>
    <w:rsid w:val="00CB6105"/>
    <w:rsid w:val="00CE2205"/>
    <w:rsid w:val="00D07E98"/>
    <w:rsid w:val="00D13DB7"/>
    <w:rsid w:val="00D200A8"/>
    <w:rsid w:val="00D218C0"/>
    <w:rsid w:val="00D82D30"/>
    <w:rsid w:val="00DB1317"/>
    <w:rsid w:val="00DC401F"/>
    <w:rsid w:val="00E02287"/>
    <w:rsid w:val="00E03FCF"/>
    <w:rsid w:val="00E16E32"/>
    <w:rsid w:val="00E628FB"/>
    <w:rsid w:val="00E82449"/>
    <w:rsid w:val="00E93846"/>
    <w:rsid w:val="00EC799F"/>
    <w:rsid w:val="00F07212"/>
    <w:rsid w:val="00F23C00"/>
    <w:rsid w:val="00F7415A"/>
    <w:rsid w:val="00F9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B753BF9"/>
  <w14:defaultImageDpi w14:val="300"/>
  <w15:docId w15:val="{4F353BB0-B7F5-4659-8C7F-164B1B3C6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6662CD"/>
    <w:pPr>
      <w:adjustRightInd w:val="0"/>
      <w:outlineLvl w:val="0"/>
    </w:pPr>
    <w:rPr>
      <w:rFonts w:ascii="Arial" w:hAnsi="Arial" w:cs="Arial"/>
      <w:color w:val="3F89BD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customStyle="1" w:styleId="BasicParagraph">
    <w:name w:val="[Basic Paragraph]"/>
    <w:basedOn w:val="Normal"/>
    <w:uiPriority w:val="99"/>
    <w:rsid w:val="00636EE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footer" Target="footer2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99473B7-C69A-41CE-8088-F0DCD428D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E0812B7C</Template>
  <TotalTime>0</TotalTime>
  <Pages>6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 Carter</dc:creator>
  <cp:lastModifiedBy>Tracy Okuma</cp:lastModifiedBy>
  <cp:revision>2</cp:revision>
  <dcterms:created xsi:type="dcterms:W3CDTF">2020-06-26T07:57:00Z</dcterms:created>
  <dcterms:modified xsi:type="dcterms:W3CDTF">2020-06-26T07:57:00Z</dcterms:modified>
</cp:coreProperties>
</file>