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AC1" w:rsidRDefault="00F5107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7C9323" wp14:editId="2D2573DE">
            <wp:simplePos x="0" y="0"/>
            <wp:positionH relativeFrom="margin">
              <wp:align>center</wp:align>
            </wp:positionH>
            <wp:positionV relativeFrom="paragraph">
              <wp:posOffset>252483</wp:posOffset>
            </wp:positionV>
            <wp:extent cx="4517390" cy="4483100"/>
            <wp:effectExtent l="0" t="0" r="0" b="0"/>
            <wp:wrapTight wrapText="bothSides">
              <wp:wrapPolygon edited="0">
                <wp:start x="0" y="0"/>
                <wp:lineTo x="0" y="21478"/>
                <wp:lineTo x="21497" y="21478"/>
                <wp:lineTo x="21497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4A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071"/>
    <w:rsid w:val="000933F9"/>
    <w:rsid w:val="001B299A"/>
    <w:rsid w:val="00A40840"/>
    <w:rsid w:val="00F51071"/>
    <w:rsid w:val="00FC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026C"/>
  <w15:chartTrackingRefBased/>
  <w15:docId w15:val="{B2DD2EF8-888B-420B-81EB-318771E7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B37F5FAE0EC45B502067729D25CBC" ma:contentTypeVersion="7" ma:contentTypeDescription="Create a new document." ma:contentTypeScope="" ma:versionID="d3c2c31cb1d7ecd7b7c6bbdd5fcfa66a">
  <xsd:schema xmlns:xsd="http://www.w3.org/2001/XMLSchema" xmlns:xs="http://www.w3.org/2001/XMLSchema" xmlns:p="http://schemas.microsoft.com/office/2006/metadata/properties" xmlns:ns3="b2e08542-333c-43be-8af2-0492e74878a6" targetNamespace="http://schemas.microsoft.com/office/2006/metadata/properties" ma:root="true" ma:fieldsID="8761fe4dc9fb939eb1d216bc1acafbc8" ns3:_="">
    <xsd:import namespace="b2e08542-333c-43be-8af2-0492e74878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08542-333c-43be-8af2-0492e74878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02E46D-E370-437E-B6A0-0337C7F9B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08542-333c-43be-8af2-0492e74878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17D552-948A-4800-9574-499132570B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9FDB92-4639-4293-A64E-D227A32915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1B12E5AF</Template>
  <TotalTime>0</TotalTime>
  <Pages>1</Pages>
  <Words>0</Words>
  <Characters>1</Characters>
  <Application>Microsoft Office Word</Application>
  <DocSecurity>0</DocSecurity>
  <Lines>1</Lines>
  <Paragraphs>1</Paragraphs>
  <ScaleCrop>false</ScaleCrop>
  <Company>Broomhill Bank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Simmonds</dc:creator>
  <cp:keywords/>
  <dc:description/>
  <cp:lastModifiedBy>Ford, Angela - CY EHPS</cp:lastModifiedBy>
  <cp:revision>1</cp:revision>
  <dcterms:created xsi:type="dcterms:W3CDTF">2020-05-21T16:27:00Z</dcterms:created>
  <dcterms:modified xsi:type="dcterms:W3CDTF">2020-05-21T16:27:00Z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0x010100C64B37F5FAE0EC45B502067729D25CBC</vt:lpwstr>
  </property>
</Properties>
</file>